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76240" w14:textId="77777777" w:rsidR="0041185A" w:rsidRPr="00E84A38" w:rsidRDefault="0041185A" w:rsidP="1485CC3E">
      <w:pPr>
        <w:pStyle w:val="Ttulo"/>
        <w:pBdr>
          <w:top w:val="none" w:sz="0" w:space="0" w:color="auto"/>
          <w:bottom w:val="none" w:sz="0" w:space="0" w:color="auto"/>
        </w:pBdr>
        <w:rPr>
          <w:rFonts w:asciiTheme="minorHAnsi" w:eastAsiaTheme="minorEastAsia" w:hAnsiTheme="minorHAnsi" w:cstheme="minorBidi"/>
        </w:rPr>
      </w:pPr>
    </w:p>
    <w:p w14:paraId="141C7FE0" w14:textId="305B07CA" w:rsidR="006830A6" w:rsidRPr="00E84A38" w:rsidRDefault="006830A6" w:rsidP="1485CC3E">
      <w:pPr>
        <w:jc w:val="center"/>
      </w:pPr>
    </w:p>
    <w:p w14:paraId="35A86575" w14:textId="443EDC19" w:rsidR="008D68CE" w:rsidRPr="00E84A38" w:rsidRDefault="00BB5588" w:rsidP="1485CC3E">
      <w:pPr>
        <w:pStyle w:val="Ttulo"/>
        <w:pBdr>
          <w:top w:val="none" w:sz="0" w:space="0" w:color="000000"/>
          <w:bottom w:val="none" w:sz="0" w:space="0" w:color="000000"/>
        </w:pBdr>
        <w:rPr>
          <w:rFonts w:ascii="Calibri" w:eastAsia="Calibri" w:hAnsi="Calibri" w:cs="Calibri"/>
        </w:rPr>
      </w:pPr>
      <w:r w:rsidRPr="1485CC3E">
        <w:rPr>
          <w:rFonts w:ascii="Calibri" w:eastAsia="Calibri" w:hAnsi="Calibri" w:cs="Calibri"/>
          <w:caps w:val="0"/>
        </w:rPr>
        <w:t>Enhance NEB 2027 Call</w:t>
      </w:r>
    </w:p>
    <w:p w14:paraId="60DE9B32" w14:textId="78AE635F" w:rsidR="008D68CE" w:rsidRPr="00E84A38" w:rsidRDefault="00BB5588" w:rsidP="1485CC3E">
      <w:pPr>
        <w:pStyle w:val="Ttulo"/>
        <w:keepNext/>
        <w:keepLines/>
        <w:pBdr>
          <w:top w:val="none" w:sz="0" w:space="0" w:color="000000"/>
          <w:bottom w:val="none" w:sz="0" w:space="0" w:color="000000"/>
        </w:pBdr>
        <w:spacing w:after="120" w:line="264" w:lineRule="auto"/>
      </w:pPr>
      <w:r w:rsidRPr="1485CC3E">
        <w:rPr>
          <w:rFonts w:ascii="Calibri" w:eastAsia="Calibri" w:hAnsi="Calibri" w:cs="Calibri"/>
          <w:caps w:val="0"/>
        </w:rPr>
        <w:t>Application Template</w:t>
      </w:r>
    </w:p>
    <w:p w14:paraId="4A59331F" w14:textId="5E6FB22A" w:rsidR="008D68CE" w:rsidRPr="00E84A38" w:rsidRDefault="008D68CE" w:rsidP="1485CC3E">
      <w:pPr>
        <w:keepNext/>
        <w:keepLines/>
      </w:pPr>
    </w:p>
    <w:p w14:paraId="6AD9BE54" w14:textId="40F3F033" w:rsidR="008D68CE" w:rsidRPr="00E84A38" w:rsidRDefault="008D68CE" w:rsidP="1485CC3E">
      <w:pPr>
        <w:keepNext/>
        <w:keepLines/>
      </w:pPr>
    </w:p>
    <w:p w14:paraId="6A1C2004" w14:textId="5D82D912" w:rsidR="008D68CE" w:rsidRPr="00E84A38" w:rsidRDefault="7A74D241" w:rsidP="1485CC3E">
      <w:pPr>
        <w:spacing w:after="120" w:line="264" w:lineRule="auto"/>
        <w:jc w:val="center"/>
        <w:rPr>
          <w:rFonts w:ascii="Calibri" w:eastAsia="Calibri" w:hAnsi="Calibri" w:cs="Calibri"/>
          <w:sz w:val="72"/>
          <w:szCs w:val="72"/>
        </w:rPr>
      </w:pPr>
      <w:r w:rsidRPr="1485CC3E">
        <w:rPr>
          <w:rFonts w:ascii="Calibri" w:eastAsia="Calibri" w:hAnsi="Calibri" w:cs="Calibri"/>
          <w:color w:val="333333" w:themeColor="text1"/>
          <w:sz w:val="36"/>
          <w:szCs w:val="36"/>
        </w:rPr>
        <w:t>Table of Contents</w:t>
      </w:r>
    </w:p>
    <w:p w14:paraId="63BA6CF2" w14:textId="504D141C" w:rsidR="008D68CE" w:rsidRPr="00E84A38" w:rsidRDefault="008D68CE" w:rsidP="1485CC3E">
      <w:pPr>
        <w:pStyle w:val="Sinespaciado"/>
        <w:jc w:val="both"/>
        <w:rPr>
          <w:i/>
          <w:iCs/>
          <w:lang w:val="en-GB"/>
        </w:rPr>
      </w:pPr>
    </w:p>
    <w:p w14:paraId="4E385B6F" w14:textId="77777777" w:rsidR="008D68CE" w:rsidRPr="00E84A38" w:rsidRDefault="008D68CE" w:rsidP="1485CC3E">
      <w:pPr>
        <w:pStyle w:val="Sinespaciado"/>
        <w:jc w:val="both"/>
        <w:rPr>
          <w:i/>
          <w:iCs/>
          <w:lang w:val="en-GB"/>
        </w:rPr>
      </w:pPr>
    </w:p>
    <w:sdt>
      <w:sdtPr>
        <w:id w:val="1930612006"/>
        <w:docPartObj>
          <w:docPartGallery w:val="Table of Contents"/>
          <w:docPartUnique/>
        </w:docPartObj>
      </w:sdtPr>
      <w:sdtContent>
        <w:p w14:paraId="14183FEB" w14:textId="6E5CC060" w:rsidR="1485CC3E" w:rsidRDefault="1485CC3E" w:rsidP="1485CC3E">
          <w:pPr>
            <w:pStyle w:val="TDC2"/>
            <w:tabs>
              <w:tab w:val="left" w:pos="630"/>
              <w:tab w:val="right" w:leader="dot" w:pos="9360"/>
            </w:tabs>
            <w:rPr>
              <w:rStyle w:val="Hipervnculo"/>
            </w:rPr>
          </w:pPr>
          <w:r>
            <w:fldChar w:fldCharType="begin"/>
          </w:r>
          <w:r>
            <w:instrText>TOC \o \z \u \h</w:instrText>
          </w:r>
          <w:r>
            <w:fldChar w:fldCharType="separate"/>
          </w:r>
          <w:hyperlink w:anchor="_Toc379167663">
            <w:r w:rsidRPr="1485CC3E">
              <w:rPr>
                <w:rStyle w:val="Hipervnculo"/>
              </w:rPr>
              <w:t>1.</w:t>
            </w:r>
            <w:r>
              <w:tab/>
            </w:r>
            <w:r w:rsidRPr="1485CC3E">
              <w:rPr>
                <w:rStyle w:val="Hipervnculo"/>
              </w:rPr>
              <w:t>Main Information</w:t>
            </w:r>
            <w:r>
              <w:tab/>
            </w:r>
            <w:r>
              <w:fldChar w:fldCharType="begin"/>
            </w:r>
            <w:r>
              <w:instrText>PAGEREF _Toc379167663 \h</w:instrText>
            </w:r>
            <w:r>
              <w:fldChar w:fldCharType="separate"/>
            </w:r>
            <w:r w:rsidRPr="1485CC3E">
              <w:rPr>
                <w:rStyle w:val="Hipervnculo"/>
              </w:rPr>
              <w:t>1</w:t>
            </w:r>
            <w:r>
              <w:fldChar w:fldCharType="end"/>
            </w:r>
          </w:hyperlink>
        </w:p>
        <w:p w14:paraId="5861C72D" w14:textId="7FEF3AB1" w:rsidR="1485CC3E" w:rsidRDefault="1485CC3E" w:rsidP="1485CC3E">
          <w:pPr>
            <w:pStyle w:val="TDC2"/>
            <w:tabs>
              <w:tab w:val="left" w:pos="630"/>
              <w:tab w:val="right" w:leader="dot" w:pos="9360"/>
            </w:tabs>
            <w:rPr>
              <w:rStyle w:val="Hipervnculo"/>
            </w:rPr>
          </w:pPr>
          <w:hyperlink w:anchor="_Toc501118006">
            <w:r w:rsidRPr="1485CC3E">
              <w:rPr>
                <w:rStyle w:val="Hipervnculo"/>
              </w:rPr>
              <w:t>2.</w:t>
            </w:r>
            <w:r>
              <w:tab/>
            </w:r>
            <w:r w:rsidRPr="1485CC3E">
              <w:rPr>
                <w:rStyle w:val="Hipervnculo"/>
              </w:rPr>
              <w:t>Partner Information</w:t>
            </w:r>
            <w:r>
              <w:tab/>
            </w:r>
            <w:r>
              <w:fldChar w:fldCharType="begin"/>
            </w:r>
            <w:r>
              <w:instrText>PAGEREF _Toc501118006 \h</w:instrText>
            </w:r>
            <w:r>
              <w:fldChar w:fldCharType="separate"/>
            </w:r>
            <w:r w:rsidRPr="1485CC3E">
              <w:rPr>
                <w:rStyle w:val="Hipervnculo"/>
              </w:rPr>
              <w:t>4</w:t>
            </w:r>
            <w:r>
              <w:fldChar w:fldCharType="end"/>
            </w:r>
          </w:hyperlink>
        </w:p>
        <w:p w14:paraId="04FA7AEC" w14:textId="2D790D34" w:rsidR="1485CC3E" w:rsidRDefault="1485CC3E" w:rsidP="1485CC3E">
          <w:pPr>
            <w:pStyle w:val="TDC2"/>
            <w:tabs>
              <w:tab w:val="left" w:pos="630"/>
              <w:tab w:val="right" w:leader="dot" w:pos="9360"/>
            </w:tabs>
            <w:rPr>
              <w:rStyle w:val="Hipervnculo"/>
            </w:rPr>
          </w:pPr>
          <w:hyperlink w:anchor="_Toc1085728403">
            <w:r w:rsidRPr="1485CC3E">
              <w:rPr>
                <w:rStyle w:val="Hipervnculo"/>
              </w:rPr>
              <w:t>3.</w:t>
            </w:r>
            <w:r>
              <w:tab/>
            </w:r>
            <w:r w:rsidRPr="1485CC3E">
              <w:rPr>
                <w:rStyle w:val="Hipervnculo"/>
              </w:rPr>
              <w:t>Project Scope</w:t>
            </w:r>
            <w:r>
              <w:tab/>
            </w:r>
            <w:r>
              <w:fldChar w:fldCharType="begin"/>
            </w:r>
            <w:r>
              <w:instrText>PAGEREF _Toc1085728403 \h</w:instrText>
            </w:r>
            <w:r>
              <w:fldChar w:fldCharType="separate"/>
            </w:r>
            <w:r w:rsidRPr="1485CC3E">
              <w:rPr>
                <w:rStyle w:val="Hipervnculo"/>
              </w:rPr>
              <w:t>5</w:t>
            </w:r>
            <w:r>
              <w:fldChar w:fldCharType="end"/>
            </w:r>
          </w:hyperlink>
        </w:p>
        <w:p w14:paraId="30B1DC37" w14:textId="3EEDBA0F" w:rsidR="1485CC3E" w:rsidRDefault="1485CC3E" w:rsidP="1485CC3E">
          <w:pPr>
            <w:pStyle w:val="TDC2"/>
            <w:tabs>
              <w:tab w:val="left" w:pos="630"/>
              <w:tab w:val="right" w:leader="dot" w:pos="9360"/>
            </w:tabs>
            <w:rPr>
              <w:rStyle w:val="Hipervnculo"/>
            </w:rPr>
          </w:pPr>
          <w:hyperlink w:anchor="_Toc402599005">
            <w:r w:rsidRPr="1485CC3E">
              <w:rPr>
                <w:rStyle w:val="Hipervnculo"/>
              </w:rPr>
              <w:t>4.</w:t>
            </w:r>
            <w:r>
              <w:tab/>
            </w:r>
            <w:r w:rsidRPr="1485CC3E">
              <w:rPr>
                <w:rStyle w:val="Hipervnculo"/>
              </w:rPr>
              <w:t>Workplan</w:t>
            </w:r>
            <w:r>
              <w:tab/>
            </w:r>
            <w:r>
              <w:fldChar w:fldCharType="begin"/>
            </w:r>
            <w:r>
              <w:instrText>PAGEREF _Toc402599005 \h</w:instrText>
            </w:r>
            <w:r>
              <w:fldChar w:fldCharType="separate"/>
            </w:r>
            <w:r w:rsidRPr="1485CC3E">
              <w:rPr>
                <w:rStyle w:val="Hipervnculo"/>
              </w:rPr>
              <w:t>7</w:t>
            </w:r>
            <w:r>
              <w:fldChar w:fldCharType="end"/>
            </w:r>
          </w:hyperlink>
        </w:p>
        <w:p w14:paraId="18A621F4" w14:textId="686370CA" w:rsidR="1485CC3E" w:rsidRDefault="1485CC3E" w:rsidP="1485CC3E">
          <w:pPr>
            <w:pStyle w:val="TDC2"/>
            <w:tabs>
              <w:tab w:val="left" w:pos="630"/>
              <w:tab w:val="right" w:leader="dot" w:pos="9360"/>
            </w:tabs>
            <w:rPr>
              <w:rStyle w:val="Hipervnculo"/>
            </w:rPr>
          </w:pPr>
          <w:hyperlink w:anchor="_Toc1801595246">
            <w:r w:rsidRPr="1485CC3E">
              <w:rPr>
                <w:rStyle w:val="Hipervnculo"/>
              </w:rPr>
              <w:t>5.</w:t>
            </w:r>
            <w:r>
              <w:tab/>
            </w:r>
            <w:r w:rsidRPr="1485CC3E">
              <w:rPr>
                <w:rStyle w:val="Hipervnculo"/>
              </w:rPr>
              <w:t>Supporting documents</w:t>
            </w:r>
            <w:r>
              <w:tab/>
            </w:r>
            <w:r>
              <w:fldChar w:fldCharType="begin"/>
            </w:r>
            <w:r>
              <w:instrText>PAGEREF _Toc1801595246 \h</w:instrText>
            </w:r>
            <w:r>
              <w:fldChar w:fldCharType="separate"/>
            </w:r>
            <w:r w:rsidRPr="1485CC3E">
              <w:rPr>
                <w:rStyle w:val="Hipervnculo"/>
              </w:rPr>
              <w:t>9</w:t>
            </w:r>
            <w:r>
              <w:fldChar w:fldCharType="end"/>
            </w:r>
          </w:hyperlink>
        </w:p>
        <w:p w14:paraId="76A48705" w14:textId="275445B0" w:rsidR="1485CC3E" w:rsidRDefault="1485CC3E" w:rsidP="1485CC3E">
          <w:pPr>
            <w:pStyle w:val="TDC2"/>
            <w:tabs>
              <w:tab w:val="left" w:pos="630"/>
              <w:tab w:val="right" w:leader="dot" w:pos="9360"/>
            </w:tabs>
            <w:rPr>
              <w:rStyle w:val="Hipervnculo"/>
            </w:rPr>
          </w:pPr>
          <w:hyperlink w:anchor="_Toc2584852">
            <w:r w:rsidRPr="1485CC3E">
              <w:rPr>
                <w:rStyle w:val="Hipervnculo"/>
              </w:rPr>
              <w:t>6.</w:t>
            </w:r>
            <w:r>
              <w:tab/>
            </w:r>
            <w:r w:rsidRPr="1485CC3E">
              <w:rPr>
                <w:rStyle w:val="Hipervnculo"/>
              </w:rPr>
              <w:t>Budget</w:t>
            </w:r>
            <w:r>
              <w:tab/>
            </w:r>
            <w:r>
              <w:fldChar w:fldCharType="begin"/>
            </w:r>
            <w:r>
              <w:instrText>PAGEREF _Toc2584852 \h</w:instrText>
            </w:r>
            <w:r>
              <w:fldChar w:fldCharType="separate"/>
            </w:r>
            <w:r w:rsidRPr="1485CC3E">
              <w:rPr>
                <w:rStyle w:val="Hipervnculo"/>
              </w:rPr>
              <w:t>9</w:t>
            </w:r>
            <w:r>
              <w:fldChar w:fldCharType="end"/>
            </w:r>
          </w:hyperlink>
        </w:p>
        <w:p w14:paraId="500274B7" w14:textId="7095BA00" w:rsidR="1485CC3E" w:rsidRDefault="1485CC3E">
          <w:r>
            <w:fldChar w:fldCharType="end"/>
          </w:r>
        </w:p>
      </w:sdtContent>
    </w:sdt>
    <w:p w14:paraId="2BEFE65B" w14:textId="69C94E5E" w:rsidR="1BFDDE0B" w:rsidRPr="00E84A38" w:rsidRDefault="1BFDDE0B" w:rsidP="1485CC3E">
      <w:pPr>
        <w:pStyle w:val="Sinespaciado"/>
        <w:jc w:val="both"/>
        <w:rPr>
          <w:i/>
          <w:iCs/>
          <w:lang w:val="en-GB"/>
        </w:rPr>
      </w:pPr>
    </w:p>
    <w:p w14:paraId="0EA779FF" w14:textId="4D8D8C52" w:rsidR="1BFDDE0B" w:rsidRPr="00E84A38" w:rsidRDefault="1BFDDE0B" w:rsidP="1485CC3E">
      <w:pPr>
        <w:pStyle w:val="Sinespaciado"/>
        <w:jc w:val="both"/>
        <w:rPr>
          <w:i/>
          <w:iCs/>
          <w:lang w:val="en-GB"/>
        </w:rPr>
      </w:pPr>
    </w:p>
    <w:p w14:paraId="4AE94735" w14:textId="0E463A33" w:rsidR="1BFDDE0B" w:rsidRPr="00E84A38" w:rsidRDefault="1BFDDE0B" w:rsidP="1485CC3E">
      <w:pPr>
        <w:pStyle w:val="Sinespaciado"/>
        <w:jc w:val="both"/>
        <w:rPr>
          <w:i/>
          <w:iCs/>
          <w:lang w:val="en-GB"/>
        </w:rPr>
      </w:pPr>
    </w:p>
    <w:p w14:paraId="7B48D42F" w14:textId="266F363E" w:rsidR="1BFDDE0B" w:rsidRPr="00E84A38" w:rsidRDefault="1BFDDE0B" w:rsidP="1485CC3E">
      <w:pPr>
        <w:pStyle w:val="Sinespaciado"/>
        <w:jc w:val="both"/>
        <w:rPr>
          <w:i/>
          <w:iCs/>
          <w:lang w:val="en-GB"/>
        </w:rPr>
      </w:pPr>
    </w:p>
    <w:p w14:paraId="22BA5C5A" w14:textId="77777777" w:rsidR="002C384D" w:rsidRPr="00E84A38" w:rsidRDefault="002C384D" w:rsidP="1485CC3E">
      <w:pPr>
        <w:pStyle w:val="Sinespaciado"/>
        <w:jc w:val="both"/>
        <w:rPr>
          <w:i/>
          <w:iCs/>
          <w:lang w:val="en-GB"/>
        </w:rPr>
      </w:pPr>
    </w:p>
    <w:p w14:paraId="5FACA3CD" w14:textId="76265A2C" w:rsidR="002C384D" w:rsidRPr="00E84A38" w:rsidRDefault="002C384D" w:rsidP="1485CC3E">
      <w:pPr>
        <w:pStyle w:val="Sinespaciado"/>
        <w:jc w:val="both"/>
        <w:rPr>
          <w:i/>
          <w:iCs/>
          <w:lang w:val="en-GB"/>
        </w:rPr>
      </w:pPr>
    </w:p>
    <w:p w14:paraId="07D17780" w14:textId="77777777" w:rsidR="002C384D" w:rsidRPr="00E84A38" w:rsidRDefault="002C384D" w:rsidP="1485CC3E">
      <w:pPr>
        <w:pStyle w:val="Sinespaciado"/>
        <w:jc w:val="both"/>
        <w:rPr>
          <w:i/>
          <w:iCs/>
          <w:lang w:val="en-GB"/>
        </w:rPr>
      </w:pPr>
    </w:p>
    <w:p w14:paraId="23BF1A92" w14:textId="0F02E640" w:rsidR="1BFDDE0B" w:rsidRPr="00E84A38" w:rsidRDefault="1BFDDE0B" w:rsidP="1485CC3E">
      <w:pPr>
        <w:pStyle w:val="Sinespaciado"/>
        <w:jc w:val="both"/>
        <w:rPr>
          <w:i/>
          <w:iCs/>
          <w:lang w:val="en-GB"/>
        </w:rPr>
      </w:pPr>
    </w:p>
    <w:p w14:paraId="64913B42" w14:textId="2B5A39E4" w:rsidR="1BFDDE0B" w:rsidRPr="00E84A38" w:rsidRDefault="1BFDDE0B" w:rsidP="1485CC3E">
      <w:pPr>
        <w:pStyle w:val="Sinespaciado"/>
        <w:jc w:val="both"/>
        <w:rPr>
          <w:i/>
          <w:iCs/>
          <w:lang w:val="en-GB"/>
        </w:rPr>
      </w:pPr>
    </w:p>
    <w:p w14:paraId="3991D516" w14:textId="16F9F8EF" w:rsidR="1BFDDE0B" w:rsidRPr="00E84A38" w:rsidRDefault="1BFDDE0B" w:rsidP="1485CC3E">
      <w:pPr>
        <w:pStyle w:val="Sinespaciado"/>
        <w:jc w:val="both"/>
        <w:rPr>
          <w:i/>
          <w:iCs/>
          <w:lang w:val="en-GB"/>
        </w:rPr>
      </w:pPr>
    </w:p>
    <w:p w14:paraId="4D0DC94B" w14:textId="39902830" w:rsidR="00814066" w:rsidRPr="00E84A38" w:rsidRDefault="00814066" w:rsidP="1485CC3E">
      <w:pPr>
        <w:rPr>
          <w:i/>
          <w:iCs/>
        </w:rPr>
      </w:pPr>
      <w:r w:rsidRPr="1485CC3E">
        <w:rPr>
          <w:i/>
          <w:iCs/>
        </w:rPr>
        <w:br w:type="page"/>
      </w:r>
    </w:p>
    <w:p w14:paraId="376D584F" w14:textId="12BB849F" w:rsidR="00CD0819" w:rsidRPr="00E84A38" w:rsidRDefault="0643830A" w:rsidP="65847C74">
      <w:pPr>
        <w:pStyle w:val="Ttulo2"/>
        <w:numPr>
          <w:ilvl w:val="0"/>
          <w:numId w:val="8"/>
        </w:numPr>
        <w:jc w:val="both"/>
        <w:rPr>
          <w:rFonts w:asciiTheme="minorHAnsi" w:eastAsiaTheme="minorEastAsia" w:hAnsiTheme="minorHAnsi" w:cstheme="minorBidi"/>
          <w:lang w:val="es-ES"/>
        </w:rPr>
      </w:pPr>
      <w:bookmarkStart w:id="0" w:name="_Toc937649610"/>
      <w:bookmarkStart w:id="1" w:name="_Toc379167663"/>
      <w:r w:rsidRPr="65847C74">
        <w:rPr>
          <w:rFonts w:asciiTheme="minorHAnsi" w:eastAsiaTheme="minorEastAsia" w:hAnsiTheme="minorHAnsi" w:cstheme="minorBidi"/>
          <w:lang w:val="es-ES"/>
        </w:rPr>
        <w:lastRenderedPageBreak/>
        <w:t>Main</w:t>
      </w:r>
      <w:r w:rsidR="7B77F2E9" w:rsidRPr="65847C74">
        <w:rPr>
          <w:rFonts w:asciiTheme="minorHAnsi" w:eastAsiaTheme="minorEastAsia" w:hAnsiTheme="minorHAnsi" w:cstheme="minorBidi"/>
          <w:lang w:val="es-ES"/>
        </w:rPr>
        <w:t xml:space="preserve"> </w:t>
      </w:r>
      <w:proofErr w:type="spellStart"/>
      <w:r w:rsidR="2879DB90" w:rsidRPr="65847C74">
        <w:rPr>
          <w:rFonts w:asciiTheme="minorHAnsi" w:eastAsiaTheme="minorEastAsia" w:hAnsiTheme="minorHAnsi" w:cstheme="minorBidi"/>
          <w:lang w:val="es-ES"/>
        </w:rPr>
        <w:t>I</w:t>
      </w:r>
      <w:r w:rsidR="7B77F2E9" w:rsidRPr="65847C74">
        <w:rPr>
          <w:rFonts w:asciiTheme="minorHAnsi" w:eastAsiaTheme="minorEastAsia" w:hAnsiTheme="minorHAnsi" w:cstheme="minorBidi"/>
          <w:lang w:val="es-ES"/>
        </w:rPr>
        <w:t>nformation</w:t>
      </w:r>
      <w:bookmarkEnd w:id="0"/>
      <w:bookmarkEnd w:id="1"/>
      <w:proofErr w:type="spellEnd"/>
    </w:p>
    <w:p w14:paraId="079EA86E" w14:textId="77777777" w:rsidR="00814066" w:rsidRPr="00E84A38" w:rsidRDefault="00814066" w:rsidP="1485CC3E">
      <w:pPr>
        <w:jc w:val="both"/>
      </w:pPr>
    </w:p>
    <w:p w14:paraId="698B5C6E" w14:textId="1AE2A78C" w:rsidR="007F558C" w:rsidRPr="00E84A38" w:rsidRDefault="634E1B3A" w:rsidP="1485CC3E">
      <w:pPr>
        <w:jc w:val="both"/>
        <w:rPr>
          <w:b/>
          <w:bCs/>
        </w:rPr>
      </w:pPr>
      <w:r w:rsidRPr="1485CC3E">
        <w:rPr>
          <w:b/>
          <w:bCs/>
        </w:rPr>
        <w:t>Project Title</w:t>
      </w:r>
      <w:r w:rsidR="00622F44">
        <w:rPr>
          <w:b/>
          <w:bCs/>
        </w:rPr>
        <w:t xml:space="preserve"> -</w:t>
      </w:r>
      <w:r w:rsidR="00622F44" w:rsidRPr="1485CC3E">
        <w:rPr>
          <w:b/>
          <w:bCs/>
        </w:rPr>
        <w:t>– Mandatory (*)</w:t>
      </w:r>
    </w:p>
    <w:tbl>
      <w:tblPr>
        <w:tblStyle w:val="Tablaconcuadrcula"/>
        <w:tblW w:w="0" w:type="auto"/>
        <w:tblLook w:val="04A0" w:firstRow="1" w:lastRow="0" w:firstColumn="1" w:lastColumn="0" w:noHBand="0" w:noVBand="1"/>
      </w:tblPr>
      <w:tblGrid>
        <w:gridCol w:w="9350"/>
      </w:tblGrid>
      <w:tr w:rsidR="00D07A32" w:rsidRPr="00E84A38" w14:paraId="3B4AF872" w14:textId="77777777" w:rsidTr="1485CC3E">
        <w:tc>
          <w:tcPr>
            <w:tcW w:w="9350" w:type="dxa"/>
            <w:vAlign w:val="center"/>
          </w:tcPr>
          <w:p w14:paraId="52D472F5" w14:textId="0F222AFD" w:rsidR="00D07A32" w:rsidRPr="00E84A38" w:rsidRDefault="1E72F4CB" w:rsidP="1485CC3E">
            <w:r w:rsidRPr="1485CC3E">
              <w:t>Please enter a descriptive title of your project (max 140 characters).</w:t>
            </w:r>
          </w:p>
        </w:tc>
      </w:tr>
    </w:tbl>
    <w:p w14:paraId="478B5C42" w14:textId="372F8386" w:rsidR="1485CC3E" w:rsidRDefault="1485CC3E" w:rsidP="1485CC3E">
      <w:pPr>
        <w:jc w:val="both"/>
        <w:rPr>
          <w:b/>
          <w:bCs/>
        </w:rPr>
      </w:pPr>
    </w:p>
    <w:p w14:paraId="394F1307" w14:textId="1A85740B" w:rsidR="007F558C" w:rsidRPr="00E84A38" w:rsidRDefault="4AE809F4" w:rsidP="1485CC3E">
      <w:pPr>
        <w:jc w:val="both"/>
        <w:rPr>
          <w:b/>
          <w:bCs/>
        </w:rPr>
      </w:pPr>
      <w:r w:rsidRPr="1485CC3E">
        <w:rPr>
          <w:b/>
          <w:bCs/>
        </w:rPr>
        <w:t>Project acronym</w:t>
      </w:r>
      <w:r w:rsidR="00622F44">
        <w:rPr>
          <w:b/>
          <w:bCs/>
        </w:rPr>
        <w:t xml:space="preserve"> -</w:t>
      </w:r>
      <w:r w:rsidR="00622F44" w:rsidRPr="1485CC3E">
        <w:rPr>
          <w:b/>
          <w:bCs/>
        </w:rPr>
        <w:t>– Mandatory (*)</w:t>
      </w:r>
    </w:p>
    <w:tbl>
      <w:tblPr>
        <w:tblStyle w:val="Tablaconcuadrcula"/>
        <w:tblW w:w="0" w:type="auto"/>
        <w:tblLook w:val="04A0" w:firstRow="1" w:lastRow="0" w:firstColumn="1" w:lastColumn="0" w:noHBand="0" w:noVBand="1"/>
      </w:tblPr>
      <w:tblGrid>
        <w:gridCol w:w="9350"/>
      </w:tblGrid>
      <w:tr w:rsidR="00D07A32" w:rsidRPr="00E84A38" w14:paraId="2801D829" w14:textId="77777777" w:rsidTr="1485CC3E">
        <w:tc>
          <w:tcPr>
            <w:tcW w:w="9350" w:type="dxa"/>
          </w:tcPr>
          <w:p w14:paraId="4CC12052" w14:textId="78EE03BB" w:rsidR="00D07A32" w:rsidRPr="00E84A38" w:rsidRDefault="3E8AA5F2" w:rsidP="1485CC3E">
            <w:r w:rsidRPr="1485CC3E">
              <w:t>Please enter a short title or acronym for your project (max 25 characters).</w:t>
            </w:r>
          </w:p>
        </w:tc>
      </w:tr>
    </w:tbl>
    <w:p w14:paraId="15DE9456" w14:textId="10776463" w:rsidR="1485CC3E" w:rsidRDefault="1485CC3E" w:rsidP="1485CC3E">
      <w:pPr>
        <w:jc w:val="both"/>
        <w:rPr>
          <w:b/>
          <w:bCs/>
        </w:rPr>
      </w:pPr>
    </w:p>
    <w:p w14:paraId="77E063E5" w14:textId="7423DC2F" w:rsidR="46756B35" w:rsidRDefault="46756B35" w:rsidP="5519CB64">
      <w:pPr>
        <w:jc w:val="both"/>
        <w:rPr>
          <w:b/>
          <w:bCs/>
        </w:rPr>
      </w:pPr>
      <w:r w:rsidRPr="5519CB64">
        <w:rPr>
          <w:b/>
          <w:bCs/>
        </w:rPr>
        <w:t xml:space="preserve">Name of the Connect NEB or Co-create NEB project that is being strengthen, replicated or scaled-up through this Enhance NEB proposal (please refer to the name </w:t>
      </w:r>
      <w:r w:rsidR="654CB835" w:rsidRPr="5519CB64">
        <w:rPr>
          <w:b/>
          <w:bCs/>
        </w:rPr>
        <w:t>of the projects listed in the Annex 4 of the Call Manual)</w:t>
      </w:r>
      <w:r w:rsidR="00622F44">
        <w:rPr>
          <w:b/>
          <w:bCs/>
        </w:rPr>
        <w:t xml:space="preserve">- </w:t>
      </w:r>
      <w:r w:rsidR="00622F44" w:rsidRPr="1485CC3E">
        <w:rPr>
          <w:b/>
          <w:bCs/>
        </w:rPr>
        <w:t>– Mandatory (*)</w:t>
      </w:r>
    </w:p>
    <w:tbl>
      <w:tblPr>
        <w:tblStyle w:val="Tablaconcuadrcula"/>
        <w:tblW w:w="0" w:type="auto"/>
        <w:tblLook w:val="06A0" w:firstRow="1" w:lastRow="0" w:firstColumn="1" w:lastColumn="0" w:noHBand="1" w:noVBand="1"/>
      </w:tblPr>
      <w:tblGrid>
        <w:gridCol w:w="9350"/>
      </w:tblGrid>
      <w:tr w:rsidR="5519CB64" w14:paraId="2BB468AF" w14:textId="77777777" w:rsidTr="5519CB64">
        <w:trPr>
          <w:trHeight w:val="300"/>
        </w:trPr>
        <w:tc>
          <w:tcPr>
            <w:tcW w:w="9360" w:type="dxa"/>
          </w:tcPr>
          <w:p w14:paraId="45407E58" w14:textId="70C5C5FB" w:rsidR="5519CB64" w:rsidRDefault="5519CB64" w:rsidP="5519CB64">
            <w:pPr>
              <w:rPr>
                <w:b/>
                <w:bCs/>
              </w:rPr>
            </w:pPr>
          </w:p>
        </w:tc>
      </w:tr>
    </w:tbl>
    <w:p w14:paraId="06166A1B" w14:textId="5AB21D1D" w:rsidR="5519CB64" w:rsidRDefault="5519CB64" w:rsidP="5452EA82">
      <w:pPr>
        <w:jc w:val="both"/>
        <w:rPr>
          <w:b/>
          <w:bCs/>
        </w:rPr>
      </w:pPr>
    </w:p>
    <w:p w14:paraId="427F3EF6" w14:textId="3DBC8280" w:rsidR="00EE7972" w:rsidRPr="00E84A38" w:rsidRDefault="502A8F6D" w:rsidP="5519CB64">
      <w:pPr>
        <w:jc w:val="both"/>
        <w:rPr>
          <w:b/>
          <w:bCs/>
        </w:rPr>
      </w:pPr>
      <w:r w:rsidRPr="5519CB64">
        <w:rPr>
          <w:b/>
          <w:bCs/>
        </w:rPr>
        <w:t>Project starting date</w:t>
      </w:r>
    </w:p>
    <w:p w14:paraId="506CF5E6" w14:textId="77CCE61E" w:rsidR="00623280" w:rsidRPr="00E84A38" w:rsidRDefault="006A2DEA" w:rsidP="1485CC3E">
      <w:pPr>
        <w:jc w:val="both"/>
      </w:pPr>
      <w:r>
        <w:t>March</w:t>
      </w:r>
      <w:r w:rsidR="0979265E" w:rsidRPr="1485CC3E">
        <w:t xml:space="preserve"> 1, 202</w:t>
      </w:r>
      <w:r w:rsidR="12B8A9BD" w:rsidRPr="1485CC3E">
        <w:t>7</w:t>
      </w:r>
      <w:r w:rsidR="0979265E" w:rsidRPr="1485CC3E">
        <w:t xml:space="preserve"> </w:t>
      </w:r>
      <w:r w:rsidR="0979265E" w:rsidRPr="1485CC3E">
        <w:rPr>
          <w:i/>
          <w:iCs/>
        </w:rPr>
        <w:t>(pre-defined)</w:t>
      </w:r>
    </w:p>
    <w:p w14:paraId="269F2947" w14:textId="487B1D42" w:rsidR="00EE7972" w:rsidRPr="00E84A38" w:rsidRDefault="4AE809F4" w:rsidP="1485CC3E">
      <w:pPr>
        <w:jc w:val="both"/>
        <w:rPr>
          <w:b/>
          <w:bCs/>
        </w:rPr>
      </w:pPr>
      <w:r w:rsidRPr="1485CC3E">
        <w:rPr>
          <w:b/>
          <w:bCs/>
        </w:rPr>
        <w:t>Project closing date</w:t>
      </w:r>
      <w:r w:rsidR="4E87AF0C" w:rsidRPr="1485CC3E">
        <w:rPr>
          <w:i/>
          <w:iCs/>
        </w:rPr>
        <w:t xml:space="preserve"> </w:t>
      </w:r>
    </w:p>
    <w:tbl>
      <w:tblPr>
        <w:tblStyle w:val="Tablaconcuadrcula"/>
        <w:tblW w:w="0" w:type="auto"/>
        <w:tblLook w:val="06A0" w:firstRow="1" w:lastRow="0" w:firstColumn="1" w:lastColumn="0" w:noHBand="1" w:noVBand="1"/>
      </w:tblPr>
      <w:tblGrid>
        <w:gridCol w:w="9350"/>
      </w:tblGrid>
      <w:tr w:rsidR="1485CC3E" w14:paraId="5A6C1D23" w14:textId="77777777" w:rsidTr="1485CC3E">
        <w:trPr>
          <w:trHeight w:val="300"/>
        </w:trPr>
        <w:tc>
          <w:tcPr>
            <w:tcW w:w="9360" w:type="dxa"/>
          </w:tcPr>
          <w:p w14:paraId="3E5957BF" w14:textId="568E8874" w:rsidR="1485CC3E" w:rsidRDefault="1485CC3E" w:rsidP="1485CC3E">
            <w:pPr>
              <w:rPr>
                <w:b/>
                <w:bCs/>
              </w:rPr>
            </w:pPr>
          </w:p>
        </w:tc>
      </w:tr>
    </w:tbl>
    <w:p w14:paraId="57554920" w14:textId="3F40B31F" w:rsidR="1485CC3E" w:rsidRDefault="1485CC3E" w:rsidP="1485CC3E">
      <w:pPr>
        <w:jc w:val="both"/>
        <w:rPr>
          <w:b/>
          <w:bCs/>
        </w:rPr>
      </w:pPr>
    </w:p>
    <w:p w14:paraId="265E26C3" w14:textId="2767359D" w:rsidR="21A384E1" w:rsidRDefault="21A384E1" w:rsidP="1485CC3E">
      <w:pPr>
        <w:jc w:val="both"/>
        <w:rPr>
          <w:b/>
          <w:bCs/>
        </w:rPr>
      </w:pPr>
      <w:r w:rsidRPr="1485CC3E">
        <w:rPr>
          <w:b/>
          <w:bCs/>
        </w:rPr>
        <w:t>Total Budget (€)</w:t>
      </w:r>
    </w:p>
    <w:tbl>
      <w:tblPr>
        <w:tblStyle w:val="Tablaconcuadrcula"/>
        <w:tblW w:w="0" w:type="auto"/>
        <w:tblLook w:val="06A0" w:firstRow="1" w:lastRow="0" w:firstColumn="1" w:lastColumn="0" w:noHBand="1" w:noVBand="1"/>
      </w:tblPr>
      <w:tblGrid>
        <w:gridCol w:w="9350"/>
      </w:tblGrid>
      <w:tr w:rsidR="321227D5" w14:paraId="7ACEDCEF" w14:textId="77777777" w:rsidTr="1485CC3E">
        <w:trPr>
          <w:trHeight w:val="300"/>
        </w:trPr>
        <w:tc>
          <w:tcPr>
            <w:tcW w:w="9360" w:type="dxa"/>
          </w:tcPr>
          <w:p w14:paraId="12F8C589" w14:textId="0025D2CA" w:rsidR="321227D5" w:rsidRDefault="321227D5" w:rsidP="1485CC3E">
            <w:pPr>
              <w:rPr>
                <w:b/>
                <w:bCs/>
              </w:rPr>
            </w:pPr>
          </w:p>
        </w:tc>
      </w:tr>
    </w:tbl>
    <w:p w14:paraId="47962CB6" w14:textId="536A8C97" w:rsidR="1485CC3E" w:rsidRDefault="1485CC3E" w:rsidP="1485CC3E">
      <w:pPr>
        <w:jc w:val="both"/>
        <w:rPr>
          <w:b/>
          <w:bCs/>
        </w:rPr>
      </w:pPr>
    </w:p>
    <w:p w14:paraId="65ABABCC" w14:textId="2FC9BE39" w:rsidR="27D7DE82" w:rsidRPr="00E84A38" w:rsidRDefault="515E4343" w:rsidP="1485CC3E">
      <w:pPr>
        <w:jc w:val="both"/>
        <w:rPr>
          <w:i/>
          <w:iCs/>
        </w:rPr>
      </w:pPr>
      <w:r w:rsidRPr="1485CC3E">
        <w:rPr>
          <w:b/>
          <w:bCs/>
        </w:rPr>
        <w:t xml:space="preserve">EIT </w:t>
      </w:r>
      <w:r w:rsidR="76E6628C" w:rsidRPr="1485CC3E">
        <w:rPr>
          <w:b/>
          <w:bCs/>
        </w:rPr>
        <w:t>Funding</w:t>
      </w:r>
      <w:r w:rsidR="4586E609" w:rsidRPr="1485CC3E">
        <w:rPr>
          <w:b/>
          <w:bCs/>
        </w:rPr>
        <w:t xml:space="preserve"> </w:t>
      </w:r>
      <w:r w:rsidR="7DAA4292" w:rsidRPr="1485CC3E">
        <w:rPr>
          <w:b/>
          <w:bCs/>
        </w:rPr>
        <w:t>(€)</w:t>
      </w:r>
      <w:r w:rsidR="7DAA4292" w:rsidRPr="1485CC3E">
        <w:t xml:space="preserve"> </w:t>
      </w:r>
    </w:p>
    <w:tbl>
      <w:tblPr>
        <w:tblStyle w:val="Tablaconcuadrcula"/>
        <w:tblW w:w="0" w:type="auto"/>
        <w:tblLook w:val="06A0" w:firstRow="1" w:lastRow="0" w:firstColumn="1" w:lastColumn="0" w:noHBand="1" w:noVBand="1"/>
      </w:tblPr>
      <w:tblGrid>
        <w:gridCol w:w="9350"/>
      </w:tblGrid>
      <w:tr w:rsidR="321227D5" w14:paraId="7CDFB954" w14:textId="77777777" w:rsidTr="1485CC3E">
        <w:trPr>
          <w:trHeight w:val="300"/>
        </w:trPr>
        <w:tc>
          <w:tcPr>
            <w:tcW w:w="9360" w:type="dxa"/>
          </w:tcPr>
          <w:p w14:paraId="78E250AF" w14:textId="335F9CA7" w:rsidR="321227D5" w:rsidRDefault="321227D5" w:rsidP="1485CC3E"/>
        </w:tc>
      </w:tr>
    </w:tbl>
    <w:p w14:paraId="7810EFF9" w14:textId="614396B3" w:rsidR="1485CC3E" w:rsidRDefault="1485CC3E" w:rsidP="1485CC3E">
      <w:pPr>
        <w:jc w:val="both"/>
        <w:rPr>
          <w:b/>
          <w:bCs/>
        </w:rPr>
      </w:pPr>
    </w:p>
    <w:p w14:paraId="53CAADCA" w14:textId="01297C4E" w:rsidR="27D7DE82" w:rsidRPr="00E84A38" w:rsidRDefault="61E2F359" w:rsidP="1485CC3E">
      <w:pPr>
        <w:jc w:val="both"/>
        <w:rPr>
          <w:b/>
          <w:bCs/>
        </w:rPr>
      </w:pPr>
      <w:r w:rsidRPr="1485CC3E">
        <w:rPr>
          <w:b/>
          <w:bCs/>
        </w:rPr>
        <w:t>Own</w:t>
      </w:r>
      <w:r w:rsidR="7DAA4292" w:rsidRPr="1485CC3E">
        <w:rPr>
          <w:b/>
          <w:bCs/>
        </w:rPr>
        <w:t xml:space="preserve"> Co-funding (%)</w:t>
      </w:r>
    </w:p>
    <w:tbl>
      <w:tblPr>
        <w:tblStyle w:val="Tablaconcuadrcula"/>
        <w:tblW w:w="0" w:type="auto"/>
        <w:tblLook w:val="06A0" w:firstRow="1" w:lastRow="0" w:firstColumn="1" w:lastColumn="0" w:noHBand="1" w:noVBand="1"/>
      </w:tblPr>
      <w:tblGrid>
        <w:gridCol w:w="9350"/>
      </w:tblGrid>
      <w:tr w:rsidR="321227D5" w14:paraId="714ECF85" w14:textId="77777777" w:rsidTr="1485CC3E">
        <w:trPr>
          <w:trHeight w:val="300"/>
        </w:trPr>
        <w:tc>
          <w:tcPr>
            <w:tcW w:w="9360" w:type="dxa"/>
          </w:tcPr>
          <w:p w14:paraId="773A49DB" w14:textId="51B0890D" w:rsidR="321227D5" w:rsidRDefault="321227D5" w:rsidP="1485CC3E">
            <w:pPr>
              <w:rPr>
                <w:b/>
                <w:bCs/>
              </w:rPr>
            </w:pPr>
          </w:p>
        </w:tc>
      </w:tr>
    </w:tbl>
    <w:p w14:paraId="068E7A20" w14:textId="7AFD134E" w:rsidR="1485CC3E" w:rsidRDefault="1485CC3E" w:rsidP="1485CC3E">
      <w:pPr>
        <w:jc w:val="both"/>
        <w:rPr>
          <w:b/>
          <w:bCs/>
        </w:rPr>
      </w:pPr>
    </w:p>
    <w:p w14:paraId="576CB592" w14:textId="36398BB3" w:rsidR="00EE7972" w:rsidRPr="00E84A38" w:rsidRDefault="4AE809F4" w:rsidP="1485CC3E">
      <w:pPr>
        <w:jc w:val="both"/>
        <w:rPr>
          <w:b/>
          <w:bCs/>
        </w:rPr>
      </w:pPr>
      <w:r w:rsidRPr="1485CC3E">
        <w:rPr>
          <w:b/>
          <w:bCs/>
        </w:rPr>
        <w:lastRenderedPageBreak/>
        <w:t>Executive summary</w:t>
      </w:r>
      <w:r w:rsidR="0B965705" w:rsidRPr="1485CC3E">
        <w:rPr>
          <w:b/>
          <w:bCs/>
        </w:rPr>
        <w:t xml:space="preserve"> (max 1000 characters)</w:t>
      </w:r>
      <w:r w:rsidR="00622F44">
        <w:rPr>
          <w:b/>
          <w:bCs/>
        </w:rPr>
        <w:t xml:space="preserve"> </w:t>
      </w:r>
      <w:r w:rsidR="00622F44" w:rsidRPr="1485CC3E">
        <w:rPr>
          <w:b/>
          <w:bCs/>
        </w:rPr>
        <w:t>– Mandatory (*)</w:t>
      </w:r>
    </w:p>
    <w:tbl>
      <w:tblPr>
        <w:tblStyle w:val="Tablaconcuadrcula"/>
        <w:tblW w:w="0" w:type="auto"/>
        <w:tblLook w:val="04A0" w:firstRow="1" w:lastRow="0" w:firstColumn="1" w:lastColumn="0" w:noHBand="0" w:noVBand="1"/>
      </w:tblPr>
      <w:tblGrid>
        <w:gridCol w:w="9350"/>
      </w:tblGrid>
      <w:tr w:rsidR="009D5A1C" w:rsidRPr="00E84A38" w14:paraId="343E9A9B" w14:textId="77777777" w:rsidTr="1485CC3E">
        <w:tc>
          <w:tcPr>
            <w:tcW w:w="9350" w:type="dxa"/>
          </w:tcPr>
          <w:p w14:paraId="2F859F57" w14:textId="79EAAEC3" w:rsidR="009D5A1C" w:rsidRPr="00E84A38" w:rsidRDefault="34803557" w:rsidP="1485CC3E">
            <w:pPr>
              <w:rPr>
                <w:sz w:val="20"/>
                <w:szCs w:val="20"/>
              </w:rPr>
            </w:pPr>
            <w:r w:rsidRPr="1485CC3E">
              <w:rPr>
                <w:color w:val="242424"/>
                <w:sz w:val="20"/>
                <w:szCs w:val="20"/>
              </w:rPr>
              <w:t>Short public-facing summary including the addressed need, proposed solution, expected impact, and target community. This information should be accessible to the public for dissemination. Avoid jargon, acronyms, confidential or sensitive information.</w:t>
            </w:r>
          </w:p>
        </w:tc>
      </w:tr>
    </w:tbl>
    <w:p w14:paraId="391705D6" w14:textId="39F7AE0B" w:rsidR="1485CC3E" w:rsidRDefault="1485CC3E" w:rsidP="1485CC3E">
      <w:pPr>
        <w:jc w:val="both"/>
        <w:rPr>
          <w:b/>
          <w:bCs/>
        </w:rPr>
      </w:pPr>
    </w:p>
    <w:p w14:paraId="330328DD" w14:textId="1E5D274D" w:rsidR="1BFDDE0B" w:rsidRDefault="387E3545" w:rsidP="1485CC3E">
      <w:pPr>
        <w:jc w:val="both"/>
        <w:rPr>
          <w:b/>
          <w:bCs/>
        </w:rPr>
      </w:pPr>
      <w:r w:rsidRPr="1485CC3E">
        <w:rPr>
          <w:b/>
          <w:bCs/>
        </w:rPr>
        <w:t>Country where the project will take place</w:t>
      </w:r>
      <w:r w:rsidR="00622F44">
        <w:rPr>
          <w:b/>
          <w:bCs/>
        </w:rPr>
        <w:t xml:space="preserve"> </w:t>
      </w:r>
      <w:r w:rsidR="00622F44" w:rsidRPr="1485CC3E">
        <w:rPr>
          <w:b/>
          <w:bCs/>
        </w:rPr>
        <w:t>– Mandatory (*)</w:t>
      </w:r>
    </w:p>
    <w:tbl>
      <w:tblPr>
        <w:tblStyle w:val="Tablaconcuadrcula"/>
        <w:tblW w:w="0" w:type="auto"/>
        <w:tblLook w:val="06A0" w:firstRow="1" w:lastRow="0" w:firstColumn="1" w:lastColumn="0" w:noHBand="1" w:noVBand="1"/>
      </w:tblPr>
      <w:tblGrid>
        <w:gridCol w:w="9350"/>
      </w:tblGrid>
      <w:tr w:rsidR="3A973C9C" w14:paraId="4B806B16" w14:textId="77777777" w:rsidTr="1485CC3E">
        <w:trPr>
          <w:trHeight w:val="300"/>
        </w:trPr>
        <w:tc>
          <w:tcPr>
            <w:tcW w:w="9360" w:type="dxa"/>
          </w:tcPr>
          <w:p w14:paraId="2B5985D0" w14:textId="3E50BA12" w:rsidR="49D14402" w:rsidRDefault="387E3545" w:rsidP="1485CC3E">
            <w:r w:rsidRPr="1485CC3E">
              <w:t>Select from drop-down menu</w:t>
            </w:r>
          </w:p>
        </w:tc>
      </w:tr>
    </w:tbl>
    <w:p w14:paraId="156B12DB" w14:textId="4CC045FD" w:rsidR="1485CC3E" w:rsidRDefault="1485CC3E" w:rsidP="1485CC3E">
      <w:pPr>
        <w:rPr>
          <w:b/>
          <w:bCs/>
        </w:rPr>
      </w:pPr>
    </w:p>
    <w:p w14:paraId="31C60646" w14:textId="4172FAC0" w:rsidR="1BFDDE0B" w:rsidRDefault="387E3545" w:rsidP="1485CC3E">
      <w:pPr>
        <w:rPr>
          <w:b/>
          <w:bCs/>
        </w:rPr>
      </w:pPr>
      <w:r w:rsidRPr="1485CC3E">
        <w:rPr>
          <w:b/>
          <w:bCs/>
        </w:rPr>
        <w:t>City/</w:t>
      </w:r>
      <w:r w:rsidR="48A8D153" w:rsidRPr="1485CC3E">
        <w:rPr>
          <w:b/>
          <w:bCs/>
        </w:rPr>
        <w:t>village</w:t>
      </w:r>
      <w:r w:rsidRPr="1485CC3E">
        <w:rPr>
          <w:b/>
          <w:bCs/>
        </w:rPr>
        <w:t>/region where the project will take place</w:t>
      </w:r>
      <w:r w:rsidR="00622F44">
        <w:rPr>
          <w:b/>
          <w:bCs/>
        </w:rPr>
        <w:t xml:space="preserve"> </w:t>
      </w:r>
      <w:r w:rsidR="00622F44" w:rsidRPr="1485CC3E">
        <w:rPr>
          <w:b/>
          <w:bCs/>
        </w:rPr>
        <w:t>– Mandatory (*)</w:t>
      </w:r>
    </w:p>
    <w:tbl>
      <w:tblPr>
        <w:tblStyle w:val="Tablaconcuadrcula"/>
        <w:tblW w:w="0" w:type="auto"/>
        <w:tblLook w:val="06A0" w:firstRow="1" w:lastRow="0" w:firstColumn="1" w:lastColumn="0" w:noHBand="1" w:noVBand="1"/>
      </w:tblPr>
      <w:tblGrid>
        <w:gridCol w:w="9350"/>
      </w:tblGrid>
      <w:tr w:rsidR="3A973C9C" w14:paraId="3FD5E087" w14:textId="77777777" w:rsidTr="1485CC3E">
        <w:trPr>
          <w:trHeight w:val="300"/>
        </w:trPr>
        <w:tc>
          <w:tcPr>
            <w:tcW w:w="9360" w:type="dxa"/>
          </w:tcPr>
          <w:p w14:paraId="4EBFBF3B" w14:textId="0D820235" w:rsidR="49D14402" w:rsidRDefault="387E3545" w:rsidP="1485CC3E">
            <w:r w:rsidRPr="1485CC3E">
              <w:t>Short text</w:t>
            </w:r>
          </w:p>
        </w:tc>
      </w:tr>
    </w:tbl>
    <w:p w14:paraId="25943A50" w14:textId="7B9E11A6" w:rsidR="1BFDDE0B" w:rsidRDefault="1BFDDE0B" w:rsidP="1485CC3E"/>
    <w:p w14:paraId="4F063EAC" w14:textId="74F92567" w:rsidR="53F29894" w:rsidRDefault="53F29894" w:rsidP="1485CC3E">
      <w:pPr>
        <w:rPr>
          <w:b/>
          <w:bCs/>
        </w:rPr>
      </w:pPr>
      <w:r w:rsidRPr="1485CC3E">
        <w:rPr>
          <w:b/>
          <w:bCs/>
        </w:rPr>
        <w:t>Territorial context of the project</w:t>
      </w:r>
      <w:r w:rsidR="00622F44">
        <w:rPr>
          <w:b/>
          <w:bCs/>
        </w:rPr>
        <w:t xml:space="preserve"> </w:t>
      </w:r>
      <w:r w:rsidR="00622F44" w:rsidRPr="1485CC3E">
        <w:rPr>
          <w:b/>
          <w:bCs/>
        </w:rPr>
        <w:t>– Mandatory (*)</w:t>
      </w:r>
    </w:p>
    <w:tbl>
      <w:tblPr>
        <w:tblStyle w:val="Tablaconcuadrcula"/>
        <w:tblW w:w="0" w:type="auto"/>
        <w:tblLook w:val="06A0" w:firstRow="1" w:lastRow="0" w:firstColumn="1" w:lastColumn="0" w:noHBand="1" w:noVBand="1"/>
      </w:tblPr>
      <w:tblGrid>
        <w:gridCol w:w="9350"/>
      </w:tblGrid>
      <w:tr w:rsidR="1485CC3E" w14:paraId="52DCC7D1" w14:textId="77777777" w:rsidTr="65847C74">
        <w:trPr>
          <w:trHeight w:val="300"/>
        </w:trPr>
        <w:tc>
          <w:tcPr>
            <w:tcW w:w="9360" w:type="dxa"/>
          </w:tcPr>
          <w:p w14:paraId="0F59DD74" w14:textId="77777777" w:rsidR="00622F44" w:rsidRDefault="00622F44" w:rsidP="1485CC3E">
            <w:r>
              <w:t xml:space="preserve">Drop down menu </w:t>
            </w:r>
          </w:p>
          <w:p w14:paraId="40DF0E58" w14:textId="0FA62138" w:rsidR="53F29894" w:rsidRDefault="12B0F576" w:rsidP="1485CC3E">
            <w:r>
              <w:t>Rural/Urban/Rural and Urban</w:t>
            </w:r>
          </w:p>
        </w:tc>
      </w:tr>
    </w:tbl>
    <w:p w14:paraId="20712935" w14:textId="27FDF419" w:rsidR="1485CC3E" w:rsidRDefault="1485CC3E" w:rsidP="1485CC3E"/>
    <w:p w14:paraId="05EA8B99" w14:textId="5CF3974A" w:rsidR="00622F44" w:rsidRDefault="36A85342" w:rsidP="1485CC3E">
      <w:pPr>
        <w:rPr>
          <w:color w:val="034EA2" w:themeColor="text2"/>
        </w:rPr>
      </w:pPr>
      <w:r w:rsidRPr="65847C74">
        <w:rPr>
          <w:b/>
          <w:bCs/>
        </w:rPr>
        <w:t xml:space="preserve">Please select the thematic area that best aligns with your project </w:t>
      </w:r>
      <w:r w:rsidR="2A5E9EE9" w:rsidRPr="65847C74">
        <w:rPr>
          <w:b/>
          <w:bCs/>
        </w:rPr>
        <w:t>– Mandatory (*)</w:t>
      </w:r>
    </w:p>
    <w:p w14:paraId="118E2B53" w14:textId="5FA63275" w:rsidR="004464A6" w:rsidRPr="006D7A00" w:rsidRDefault="3EB7AC17" w:rsidP="1485CC3E">
      <w:r w:rsidRPr="1485CC3E">
        <w:t xml:space="preserve">Please, note that project thematic area will be considered during the selection process </w:t>
      </w:r>
    </w:p>
    <w:tbl>
      <w:tblPr>
        <w:tblStyle w:val="Tablaconcuadrcula"/>
        <w:tblW w:w="0" w:type="auto"/>
        <w:tblLook w:val="06A0" w:firstRow="1" w:lastRow="0" w:firstColumn="1" w:lastColumn="0" w:noHBand="1" w:noVBand="1"/>
      </w:tblPr>
      <w:tblGrid>
        <w:gridCol w:w="9350"/>
      </w:tblGrid>
      <w:tr w:rsidR="1485CC3E" w14:paraId="6AEF0CC6" w14:textId="77777777" w:rsidTr="1485CC3E">
        <w:trPr>
          <w:trHeight w:val="300"/>
        </w:trPr>
        <w:tc>
          <w:tcPr>
            <w:tcW w:w="9360" w:type="dxa"/>
          </w:tcPr>
          <w:p w14:paraId="240B36CB" w14:textId="5D41BF65" w:rsidR="00622F44" w:rsidRDefault="00622F44" w:rsidP="1485CC3E">
            <w:r w:rsidRPr="1485CC3E">
              <w:t>tick box, only 1 option</w:t>
            </w:r>
          </w:p>
          <w:p w14:paraId="5FB01741" w14:textId="2A506999" w:rsidR="0F6F4C63" w:rsidRDefault="0F6F4C63" w:rsidP="1485CC3E">
            <w:r w:rsidRPr="1485CC3E">
              <w:t>Food/ Urban Mobility/Climate</w:t>
            </w:r>
          </w:p>
        </w:tc>
      </w:tr>
    </w:tbl>
    <w:p w14:paraId="4072A8EA" w14:textId="56E0E48A" w:rsidR="006D7A00" w:rsidRPr="006D7A00" w:rsidRDefault="006D7A00" w:rsidP="1485CC3E"/>
    <w:p w14:paraId="76149D05" w14:textId="252F4E45" w:rsidR="006D7A00" w:rsidRPr="006D7A00" w:rsidRDefault="50B14D2E" w:rsidP="1485CC3E">
      <w:r w:rsidRPr="1485CC3E">
        <w:rPr>
          <w:b/>
          <w:bCs/>
        </w:rPr>
        <w:t xml:space="preserve">If applicable and relevant, please select a second thematic area to which your project aligns </w:t>
      </w:r>
      <w:r w:rsidRPr="1485CC3E">
        <w:t>(optional</w:t>
      </w:r>
      <w:r w:rsidR="00622F44">
        <w:t>)</w:t>
      </w:r>
    </w:p>
    <w:tbl>
      <w:tblPr>
        <w:tblStyle w:val="Tablaconcuadrcula"/>
        <w:tblW w:w="0" w:type="auto"/>
        <w:tblLook w:val="06A0" w:firstRow="1" w:lastRow="0" w:firstColumn="1" w:lastColumn="0" w:noHBand="1" w:noVBand="1"/>
      </w:tblPr>
      <w:tblGrid>
        <w:gridCol w:w="9350"/>
      </w:tblGrid>
      <w:tr w:rsidR="1485CC3E" w14:paraId="7502AA2D" w14:textId="77777777" w:rsidTr="1485CC3E">
        <w:trPr>
          <w:trHeight w:val="300"/>
        </w:trPr>
        <w:tc>
          <w:tcPr>
            <w:tcW w:w="9360" w:type="dxa"/>
          </w:tcPr>
          <w:p w14:paraId="0BF12DAA" w14:textId="77777777" w:rsidR="00622F44" w:rsidRDefault="00622F44" w:rsidP="00622F44">
            <w:r w:rsidRPr="1485CC3E">
              <w:t>tick box, only 1 option</w:t>
            </w:r>
          </w:p>
          <w:p w14:paraId="2A609AB1" w14:textId="74E7FCF2" w:rsidR="44AF9CF2" w:rsidRDefault="44AF9CF2" w:rsidP="1485CC3E">
            <w:r w:rsidRPr="1485CC3E">
              <w:t>Food/ Urban Mobility/Climate</w:t>
            </w:r>
          </w:p>
        </w:tc>
      </w:tr>
    </w:tbl>
    <w:p w14:paraId="37984BC3" w14:textId="5A28BA74" w:rsidR="1485CC3E" w:rsidRDefault="1485CC3E" w:rsidP="1485CC3E"/>
    <w:p w14:paraId="10D52D95" w14:textId="474AB86F" w:rsidR="00BB40B0" w:rsidRPr="00E84A38" w:rsidRDefault="71CDFA17" w:rsidP="1485CC3E">
      <w:pPr>
        <w:jc w:val="both"/>
        <w:rPr>
          <w:b/>
          <w:bCs/>
        </w:rPr>
      </w:pPr>
      <w:r w:rsidRPr="1485CC3E">
        <w:rPr>
          <w:b/>
          <w:bCs/>
        </w:rPr>
        <w:t>List of keywords related to this project</w:t>
      </w:r>
    </w:p>
    <w:p w14:paraId="58C0A6C6" w14:textId="1CC0A802" w:rsidR="24B4422A" w:rsidRPr="00E84A38" w:rsidRDefault="0DCA0833" w:rsidP="1485CC3E">
      <w:pPr>
        <w:pBdr>
          <w:top w:val="single" w:sz="8" w:space="1" w:color="000000"/>
          <w:left w:val="single" w:sz="8" w:space="4" w:color="000000"/>
          <w:bottom w:val="single" w:sz="8" w:space="1" w:color="000000"/>
          <w:right w:val="single" w:sz="8" w:space="4" w:color="000000"/>
        </w:pBdr>
        <w:jc w:val="both"/>
      </w:pPr>
      <w:r w:rsidRPr="1485CC3E">
        <w:t xml:space="preserve"> Please provide a minimum of three and a maximum of five keywords</w:t>
      </w:r>
    </w:p>
    <w:p w14:paraId="2235013E" w14:textId="3868FBFE" w:rsidR="1485CC3E" w:rsidRDefault="1485CC3E" w:rsidP="1485CC3E">
      <w:pPr>
        <w:jc w:val="both"/>
        <w:rPr>
          <w:b/>
          <w:bCs/>
        </w:rPr>
      </w:pPr>
    </w:p>
    <w:p w14:paraId="1B6580F8" w14:textId="58453F1F" w:rsidR="00BB40B0" w:rsidRPr="00E84A38" w:rsidRDefault="0DCA0833" w:rsidP="1485CC3E">
      <w:pPr>
        <w:jc w:val="both"/>
        <w:rPr>
          <w:b/>
          <w:bCs/>
        </w:rPr>
      </w:pPr>
      <w:r w:rsidRPr="1485CC3E">
        <w:rPr>
          <w:b/>
          <w:bCs/>
        </w:rPr>
        <w:lastRenderedPageBreak/>
        <w:t>Free Self-defined Keywords</w:t>
      </w:r>
    </w:p>
    <w:p w14:paraId="5E36B2AE" w14:textId="0C4F9187" w:rsidR="160DEE82" w:rsidRPr="00E84A38" w:rsidRDefault="0DCA0833" w:rsidP="1485CC3E">
      <w:pPr>
        <w:pBdr>
          <w:top w:val="single" w:sz="8" w:space="1" w:color="000000"/>
          <w:left w:val="single" w:sz="8" w:space="4" w:color="000000"/>
          <w:bottom w:val="single" w:sz="8" w:space="1" w:color="000000"/>
          <w:right w:val="single" w:sz="8" w:space="4" w:color="000000"/>
        </w:pBdr>
        <w:jc w:val="both"/>
      </w:pPr>
      <w:r w:rsidRPr="1485CC3E">
        <w:t xml:space="preserve"> Please provide a minimum of three and a maximum of five keywords</w:t>
      </w:r>
    </w:p>
    <w:p w14:paraId="62B32B99" w14:textId="056C1A68" w:rsidR="1485CC3E" w:rsidRDefault="1485CC3E" w:rsidP="1485CC3E">
      <w:pPr>
        <w:jc w:val="both"/>
        <w:rPr>
          <w:b/>
          <w:bCs/>
        </w:rPr>
      </w:pPr>
    </w:p>
    <w:p w14:paraId="209EFAD6" w14:textId="530C64AF" w:rsidR="160DEE82" w:rsidRPr="00E84A38" w:rsidRDefault="0DCA0833" w:rsidP="1485CC3E">
      <w:pPr>
        <w:jc w:val="both"/>
        <w:rPr>
          <w:b/>
          <w:bCs/>
        </w:rPr>
      </w:pPr>
      <w:r w:rsidRPr="1485CC3E">
        <w:rPr>
          <w:b/>
          <w:bCs/>
        </w:rPr>
        <w:t>How did you hear about this call? (Please select one or more)</w:t>
      </w:r>
    </w:p>
    <w:p w14:paraId="7EC605D0" w14:textId="64A818DC" w:rsidR="160DEE82" w:rsidRPr="00E84A38" w:rsidRDefault="0DCA0833" w:rsidP="1485CC3E">
      <w:pPr>
        <w:pBdr>
          <w:top w:val="single" w:sz="8" w:space="1" w:color="000000"/>
          <w:left w:val="single" w:sz="8" w:space="4" w:color="000000"/>
          <w:bottom w:val="single" w:sz="8" w:space="1" w:color="000000"/>
          <w:right w:val="single" w:sz="8" w:space="4" w:color="000000"/>
        </w:pBdr>
        <w:jc w:val="both"/>
      </w:pPr>
      <w:r>
        <w:t>Choose one option from a dropdown menu</w:t>
      </w:r>
    </w:p>
    <w:p w14:paraId="654EB287" w14:textId="4F4ACC4E" w:rsidR="321227D5" w:rsidRPr="00991BA8" w:rsidRDefault="321227D5" w:rsidP="00991BA8">
      <w:r w:rsidRPr="1485CC3E">
        <w:br w:type="page"/>
      </w:r>
    </w:p>
    <w:p w14:paraId="6F3A0C95" w14:textId="56ACE6C9" w:rsidR="006830A6" w:rsidRPr="00E84A38" w:rsidRDefault="2CB17F37" w:rsidP="00AA1B5F">
      <w:pPr>
        <w:pStyle w:val="Ttulo2"/>
        <w:numPr>
          <w:ilvl w:val="0"/>
          <w:numId w:val="8"/>
        </w:numPr>
        <w:spacing w:before="0"/>
        <w:jc w:val="both"/>
        <w:rPr>
          <w:rFonts w:asciiTheme="minorHAnsi" w:eastAsiaTheme="minorEastAsia" w:hAnsiTheme="minorHAnsi" w:cstheme="minorBidi"/>
          <w:lang w:val="es-ES"/>
        </w:rPr>
      </w:pPr>
      <w:bookmarkStart w:id="2" w:name="_Toc1827179831"/>
      <w:bookmarkStart w:id="3" w:name="_Toc501118006"/>
      <w:r w:rsidRPr="1485CC3E">
        <w:rPr>
          <w:rFonts w:asciiTheme="minorHAnsi" w:eastAsiaTheme="minorEastAsia" w:hAnsiTheme="minorHAnsi" w:cstheme="minorBidi"/>
          <w:lang w:val="es-ES"/>
        </w:rPr>
        <w:lastRenderedPageBreak/>
        <w:t xml:space="preserve">Partner </w:t>
      </w:r>
      <w:proofErr w:type="spellStart"/>
      <w:r w:rsidRPr="1485CC3E">
        <w:rPr>
          <w:rFonts w:asciiTheme="minorHAnsi" w:eastAsiaTheme="minorEastAsia" w:hAnsiTheme="minorHAnsi" w:cstheme="minorBidi"/>
          <w:lang w:val="es-ES"/>
        </w:rPr>
        <w:t>Information</w:t>
      </w:r>
      <w:bookmarkEnd w:id="2"/>
      <w:bookmarkEnd w:id="3"/>
      <w:proofErr w:type="spellEnd"/>
    </w:p>
    <w:p w14:paraId="17E0B728" w14:textId="18E53032" w:rsidR="1485CC3E" w:rsidRDefault="1485CC3E" w:rsidP="1485CC3E">
      <w:pPr>
        <w:rPr>
          <w:lang w:val="es-ES"/>
        </w:rPr>
      </w:pPr>
    </w:p>
    <w:p w14:paraId="402E4F69" w14:textId="7CEC52AF" w:rsidR="006830A6" w:rsidRPr="00E84A38" w:rsidRDefault="55537416" w:rsidP="1485CC3E">
      <w:pPr>
        <w:jc w:val="both"/>
        <w:rPr>
          <w:b/>
          <w:bCs/>
          <w:lang w:eastAsia="en-US"/>
        </w:rPr>
      </w:pPr>
      <w:r w:rsidRPr="1485CC3E">
        <w:rPr>
          <w:b/>
          <w:bCs/>
          <w:lang w:eastAsia="en-US"/>
        </w:rPr>
        <w:t xml:space="preserve"> </w:t>
      </w:r>
      <w:r w:rsidR="1D803DDF" w:rsidRPr="1485CC3E">
        <w:rPr>
          <w:b/>
          <w:bCs/>
          <w:lang w:eastAsia="en-US"/>
        </w:rPr>
        <w:t>Project</w:t>
      </w:r>
      <w:r w:rsidR="26136FD3" w:rsidRPr="1485CC3E">
        <w:rPr>
          <w:b/>
          <w:bCs/>
          <w:lang w:eastAsia="en-US"/>
        </w:rPr>
        <w:t xml:space="preserve"> </w:t>
      </w:r>
      <w:r w:rsidRPr="1485CC3E">
        <w:rPr>
          <w:b/>
          <w:bCs/>
          <w:lang w:eastAsia="en-US"/>
        </w:rPr>
        <w:t xml:space="preserve">Leader </w:t>
      </w:r>
      <w:r w:rsidR="3023AB63" w:rsidRPr="1485CC3E">
        <w:rPr>
          <w:b/>
          <w:bCs/>
          <w:lang w:eastAsia="en-US"/>
        </w:rPr>
        <w:t>(</w:t>
      </w:r>
      <w:r w:rsidR="0A7665A4" w:rsidRPr="1485CC3E">
        <w:rPr>
          <w:b/>
          <w:bCs/>
          <w:lang w:eastAsia="en-US"/>
        </w:rPr>
        <w:t xml:space="preserve">meaning </w:t>
      </w:r>
      <w:r w:rsidR="3023AB63" w:rsidRPr="1485CC3E">
        <w:rPr>
          <w:b/>
          <w:bCs/>
          <w:lang w:eastAsia="en-US"/>
        </w:rPr>
        <w:t>Applicant)</w:t>
      </w:r>
    </w:p>
    <w:p w14:paraId="15FD8E6C" w14:textId="3FB01AD6" w:rsidR="6C74B840" w:rsidRDefault="6C74B840" w:rsidP="1485CC3E">
      <w:r w:rsidRPr="1485CC3E">
        <w:t>The information on the applicant’s organisation will be automatically pre-filled based on who creates the proposal. This person will create, edit, and submit the proposal.</w:t>
      </w:r>
    </w:p>
    <w:p w14:paraId="47669FC6" w14:textId="1E078073" w:rsidR="53823A8A" w:rsidRPr="00E84A38" w:rsidRDefault="0FDB5B83" w:rsidP="1485CC3E">
      <w:pPr>
        <w:jc w:val="both"/>
        <w:rPr>
          <w:b/>
          <w:bCs/>
          <w:lang w:eastAsia="en-US"/>
        </w:rPr>
      </w:pPr>
      <w:r w:rsidRPr="1485CC3E">
        <w:rPr>
          <w:b/>
          <w:bCs/>
          <w:lang w:eastAsia="en-US"/>
        </w:rPr>
        <w:t>Project Leader - main contact person e-mail</w:t>
      </w:r>
    </w:p>
    <w:p w14:paraId="6F57D378" w14:textId="3CC1ED4C" w:rsidR="72E66FCA" w:rsidRDefault="72E66FCA" w:rsidP="1485CC3E">
      <w:r w:rsidRPr="1485CC3E">
        <w:t>The information on the applicant’s organisation will be automatically pre-filled based on who creates the proposal. This person will create, edit, and submit the proposal.</w:t>
      </w:r>
    </w:p>
    <w:p w14:paraId="176F9EE3" w14:textId="7CE5DC56" w:rsidR="1485CC3E" w:rsidRDefault="1485CC3E" w:rsidP="1485CC3E">
      <w:pPr>
        <w:jc w:val="both"/>
        <w:rPr>
          <w:lang w:eastAsia="en-US"/>
        </w:rPr>
      </w:pPr>
    </w:p>
    <w:p w14:paraId="59937D6E" w14:textId="2D83492A" w:rsidR="005F24FB" w:rsidRDefault="2ADD16BA" w:rsidP="1485CC3E">
      <w:pPr>
        <w:jc w:val="both"/>
        <w:rPr>
          <w:b/>
          <w:bCs/>
          <w:lang w:eastAsia="en-US"/>
        </w:rPr>
      </w:pPr>
      <w:r w:rsidRPr="1485CC3E">
        <w:rPr>
          <w:b/>
          <w:bCs/>
          <w:lang w:eastAsia="en-US"/>
        </w:rPr>
        <w:t xml:space="preserve">Partners Involved in the project </w:t>
      </w:r>
    </w:p>
    <w:p w14:paraId="1732126E" w14:textId="6BA1D7EF" w:rsidR="4BBE5907" w:rsidRDefault="4BBE5907" w:rsidP="1485CC3E">
      <w:pPr>
        <w:jc w:val="both"/>
      </w:pPr>
      <w:r w:rsidRPr="1485CC3E">
        <w:rPr>
          <w:sz w:val="22"/>
          <w:szCs w:val="22"/>
        </w:rPr>
        <w:t>All partners must be selected from the registration list.</w:t>
      </w:r>
      <w:r w:rsidRPr="1485CC3E">
        <w:rPr>
          <w:sz w:val="22"/>
          <w:szCs w:val="22"/>
          <w:u w:val="single"/>
        </w:rPr>
        <w:t xml:space="preserve"> </w:t>
      </w:r>
      <w:hyperlink r:id="rId11">
        <w:r w:rsidRPr="1485CC3E">
          <w:rPr>
            <w:rStyle w:val="Hipervnculo"/>
            <w:color w:val="333333" w:themeColor="text1"/>
          </w:rPr>
          <w:t xml:space="preserve">If the </w:t>
        </w:r>
        <w:r w:rsidRPr="77D07930">
          <w:rPr>
            <w:rStyle w:val="Hipervnculo"/>
            <w:color w:val="333333" w:themeColor="text1"/>
          </w:rPr>
          <w:t>organi</w:t>
        </w:r>
        <w:r w:rsidR="0059645C" w:rsidRPr="77D07930">
          <w:rPr>
            <w:rStyle w:val="Hipervnculo"/>
            <w:color w:val="333333" w:themeColor="text1"/>
          </w:rPr>
          <w:t>s</w:t>
        </w:r>
        <w:r w:rsidRPr="77D07930">
          <w:rPr>
            <w:rStyle w:val="Hipervnculo"/>
            <w:color w:val="333333" w:themeColor="text1"/>
          </w:rPr>
          <w:t>ation</w:t>
        </w:r>
        <w:r w:rsidRPr="1485CC3E">
          <w:rPr>
            <w:rStyle w:val="Hipervnculo"/>
            <w:color w:val="333333" w:themeColor="text1"/>
          </w:rPr>
          <w:t xml:space="preserve"> you are looking for is not found in the list, please invite them to register here</w:t>
        </w:r>
      </w:hyperlink>
    </w:p>
    <w:tbl>
      <w:tblPr>
        <w:tblStyle w:val="Tablaconcuadrcula"/>
        <w:tblW w:w="0" w:type="auto"/>
        <w:tblLook w:val="06A0" w:firstRow="1" w:lastRow="0" w:firstColumn="1" w:lastColumn="0" w:noHBand="1" w:noVBand="1"/>
      </w:tblPr>
      <w:tblGrid>
        <w:gridCol w:w="9350"/>
      </w:tblGrid>
      <w:tr w:rsidR="1485CC3E" w14:paraId="3DA6EE91" w14:textId="77777777" w:rsidTr="1485CC3E">
        <w:trPr>
          <w:trHeight w:val="300"/>
        </w:trPr>
        <w:tc>
          <w:tcPr>
            <w:tcW w:w="9360" w:type="dxa"/>
          </w:tcPr>
          <w:p w14:paraId="529A16E9" w14:textId="000342EB" w:rsidR="4BBE5907" w:rsidRDefault="4BBE5907" w:rsidP="1485CC3E">
            <w:r w:rsidRPr="1485CC3E">
              <w:rPr>
                <w:sz w:val="22"/>
                <w:szCs w:val="22"/>
              </w:rPr>
              <w:t>Please provide a one-sentence description of each organisation. More detailed information on each organisation's role in the project will be requested later in the application.</w:t>
            </w:r>
          </w:p>
        </w:tc>
      </w:tr>
    </w:tbl>
    <w:p w14:paraId="17E2A6FE" w14:textId="65FC0CC4" w:rsidR="1530ED97" w:rsidRDefault="1530ED97" w:rsidP="1485CC3E">
      <w:pPr>
        <w:jc w:val="both"/>
        <w:rPr>
          <w:b/>
          <w:bCs/>
          <w:color w:val="262626" w:themeColor="text1" w:themeShade="BF"/>
          <w:sz w:val="22"/>
          <w:szCs w:val="22"/>
        </w:rPr>
      </w:pPr>
      <w:r>
        <w:br/>
      </w:r>
      <w:r w:rsidR="7E899B56" w:rsidRPr="1485CC3E">
        <w:rPr>
          <w:b/>
          <w:bCs/>
          <w:color w:val="262626" w:themeColor="text1" w:themeShade="BF"/>
          <w:sz w:val="22"/>
          <w:szCs w:val="22"/>
        </w:rPr>
        <w:t>Existence of direct links between participants in the current proposal</w:t>
      </w:r>
    </w:p>
    <w:tbl>
      <w:tblPr>
        <w:tblStyle w:val="Tablaconcuadrcula"/>
        <w:tblW w:w="0" w:type="auto"/>
        <w:tblLook w:val="06A0" w:firstRow="1" w:lastRow="0" w:firstColumn="1" w:lastColumn="0" w:noHBand="1" w:noVBand="1"/>
      </w:tblPr>
      <w:tblGrid>
        <w:gridCol w:w="9350"/>
      </w:tblGrid>
      <w:tr w:rsidR="1485CC3E" w14:paraId="29F84B9C" w14:textId="77777777" w:rsidTr="1485CC3E">
        <w:trPr>
          <w:trHeight w:val="300"/>
        </w:trPr>
        <w:tc>
          <w:tcPr>
            <w:tcW w:w="9360" w:type="dxa"/>
          </w:tcPr>
          <w:p w14:paraId="663F14A4" w14:textId="5FAD4C73" w:rsidR="7E899B56" w:rsidRDefault="7E899B56" w:rsidP="1485CC3E">
            <w:pPr>
              <w:rPr>
                <w:color w:val="262626" w:themeColor="text1" w:themeShade="BF"/>
                <w:sz w:val="22"/>
                <w:szCs w:val="22"/>
              </w:rPr>
            </w:pPr>
            <w:r w:rsidRPr="1485CC3E">
              <w:rPr>
                <w:color w:val="262626" w:themeColor="text1" w:themeShade="BF"/>
                <w:sz w:val="22"/>
                <w:szCs w:val="22"/>
              </w:rPr>
              <w:t>Yes / No</w:t>
            </w:r>
          </w:p>
          <w:p w14:paraId="1945D9D7" w14:textId="04CFE1F0" w:rsidR="7E899B56" w:rsidRDefault="7E899B56" w:rsidP="1485CC3E">
            <w:r w:rsidRPr="1485CC3E">
              <w:rPr>
                <w:color w:val="262626" w:themeColor="text1" w:themeShade="BF"/>
                <w:sz w:val="22"/>
                <w:szCs w:val="22"/>
              </w:rPr>
              <w:t>You must indicate if there is any direct link between any of them. If there is a direct link, you must indicate which partners are linked and which type of link they have.</w:t>
            </w:r>
          </w:p>
        </w:tc>
      </w:tr>
    </w:tbl>
    <w:p w14:paraId="305C7D52" w14:textId="03F77623" w:rsidR="1485CC3E" w:rsidRDefault="1485CC3E" w:rsidP="1485CC3E">
      <w:pPr>
        <w:jc w:val="both"/>
      </w:pPr>
    </w:p>
    <w:p w14:paraId="135F990A" w14:textId="082EF339" w:rsidR="7E899B56" w:rsidRDefault="7E899B56" w:rsidP="1485CC3E">
      <w:pPr>
        <w:jc w:val="both"/>
        <w:rPr>
          <w:b/>
          <w:bCs/>
          <w:sz w:val="22"/>
          <w:szCs w:val="22"/>
        </w:rPr>
      </w:pPr>
      <w:r w:rsidRPr="1485CC3E">
        <w:rPr>
          <w:b/>
          <w:bCs/>
          <w:sz w:val="22"/>
          <w:szCs w:val="22"/>
        </w:rPr>
        <w:t>Co-editor</w:t>
      </w:r>
    </w:p>
    <w:tbl>
      <w:tblPr>
        <w:tblStyle w:val="Tablaconcuadrcula"/>
        <w:tblW w:w="0" w:type="auto"/>
        <w:tblLook w:val="06A0" w:firstRow="1" w:lastRow="0" w:firstColumn="1" w:lastColumn="0" w:noHBand="1" w:noVBand="1"/>
      </w:tblPr>
      <w:tblGrid>
        <w:gridCol w:w="9350"/>
      </w:tblGrid>
      <w:tr w:rsidR="1485CC3E" w14:paraId="1067A9C9" w14:textId="77777777" w:rsidTr="1485CC3E">
        <w:trPr>
          <w:trHeight w:val="300"/>
        </w:trPr>
        <w:tc>
          <w:tcPr>
            <w:tcW w:w="9360" w:type="dxa"/>
          </w:tcPr>
          <w:p w14:paraId="737DDE48" w14:textId="408FF2BA" w:rsidR="7E899B56" w:rsidRDefault="7E899B56" w:rsidP="1485CC3E">
            <w:r w:rsidRPr="1485CC3E">
              <w:rPr>
                <w:sz w:val="22"/>
                <w:szCs w:val="22"/>
              </w:rPr>
              <w:t>Under this section you can also add any contact to whom you wish to grant co-editor rights. To add a contact, you must introduce the full and correct e-mail address. At that point, you will be able to select the contact from the drop-down menu.</w:t>
            </w:r>
          </w:p>
        </w:tc>
      </w:tr>
    </w:tbl>
    <w:p w14:paraId="77A77EC8" w14:textId="77777777" w:rsidR="001A3FAB" w:rsidRDefault="001A3FAB" w:rsidP="1485CC3E">
      <w:pPr>
        <w:jc w:val="both"/>
        <w:rPr>
          <w:lang w:eastAsia="en-US"/>
        </w:rPr>
      </w:pPr>
    </w:p>
    <w:p w14:paraId="59000E70" w14:textId="77777777" w:rsidR="001A3FAB" w:rsidRPr="00910E94" w:rsidRDefault="001A3FAB" w:rsidP="1485CC3E">
      <w:pPr>
        <w:jc w:val="both"/>
        <w:rPr>
          <w:color w:val="FFC000"/>
          <w:lang w:eastAsia="en-US"/>
        </w:rPr>
      </w:pPr>
    </w:p>
    <w:p w14:paraId="451B717E" w14:textId="3358934A" w:rsidR="321227D5" w:rsidRDefault="321227D5" w:rsidP="1485CC3E">
      <w:pPr>
        <w:rPr>
          <w:lang w:eastAsia="en-US"/>
        </w:rPr>
      </w:pPr>
    </w:p>
    <w:p w14:paraId="482E62BB" w14:textId="77777777" w:rsidR="00991BA8" w:rsidRPr="006A2DEA" w:rsidRDefault="00991BA8">
      <w:pPr>
        <w:rPr>
          <w:sz w:val="32"/>
          <w:szCs w:val="32"/>
        </w:rPr>
      </w:pPr>
      <w:bookmarkStart w:id="4" w:name="_Toc1264748809"/>
      <w:bookmarkStart w:id="5" w:name="_Toc1085728403"/>
      <w:r w:rsidRPr="006A2DEA">
        <w:br w:type="page"/>
      </w:r>
    </w:p>
    <w:p w14:paraId="5D7024C2" w14:textId="038CB5FD" w:rsidR="00EE7972" w:rsidRPr="00956049" w:rsidRDefault="12524025" w:rsidP="00AA1B5F">
      <w:pPr>
        <w:pStyle w:val="Ttulo2"/>
        <w:numPr>
          <w:ilvl w:val="0"/>
          <w:numId w:val="8"/>
        </w:numPr>
        <w:jc w:val="both"/>
        <w:rPr>
          <w:rFonts w:asciiTheme="minorHAnsi" w:eastAsiaTheme="minorEastAsia" w:hAnsiTheme="minorHAnsi" w:cstheme="minorBidi"/>
          <w:lang w:val="es-ES"/>
        </w:rPr>
      </w:pPr>
      <w:r w:rsidRPr="1485CC3E">
        <w:rPr>
          <w:rFonts w:asciiTheme="minorHAnsi" w:eastAsiaTheme="minorEastAsia" w:hAnsiTheme="minorHAnsi" w:cstheme="minorBidi"/>
          <w:lang w:val="es-ES"/>
        </w:rPr>
        <w:lastRenderedPageBreak/>
        <w:t>Project Scope</w:t>
      </w:r>
      <w:bookmarkEnd w:id="4"/>
      <w:bookmarkEnd w:id="5"/>
    </w:p>
    <w:p w14:paraId="51A87A59" w14:textId="7324F910" w:rsidR="1485CC3E" w:rsidRDefault="1485CC3E" w:rsidP="1485CC3E">
      <w:pPr>
        <w:jc w:val="both"/>
        <w:rPr>
          <w:b/>
          <w:bCs/>
          <w:sz w:val="28"/>
          <w:szCs w:val="28"/>
          <w:u w:val="single"/>
        </w:rPr>
      </w:pPr>
    </w:p>
    <w:p w14:paraId="57E2AFE6" w14:textId="2C61127E" w:rsidR="00956049" w:rsidRPr="00956049" w:rsidRDefault="6542E53D" w:rsidP="1485CC3E">
      <w:pPr>
        <w:jc w:val="both"/>
        <w:rPr>
          <w:b/>
          <w:bCs/>
          <w:sz w:val="28"/>
          <w:szCs w:val="28"/>
          <w:u w:val="single"/>
        </w:rPr>
      </w:pPr>
      <w:r w:rsidRPr="01C7D977">
        <w:rPr>
          <w:b/>
          <w:bCs/>
          <w:sz w:val="28"/>
          <w:szCs w:val="28"/>
          <w:u w:val="single"/>
        </w:rPr>
        <w:t>EXCELLENCE</w:t>
      </w:r>
    </w:p>
    <w:p w14:paraId="3706AF14" w14:textId="1C988CAE" w:rsidR="00E2417C" w:rsidRPr="00956049" w:rsidRDefault="2161699C" w:rsidP="1485CC3E">
      <w:pPr>
        <w:jc w:val="both"/>
        <w:rPr>
          <w:b/>
          <w:bCs/>
        </w:rPr>
      </w:pPr>
      <w:r w:rsidRPr="1485CC3E">
        <w:rPr>
          <w:b/>
          <w:bCs/>
        </w:rPr>
        <w:t xml:space="preserve">Need and relevance: </w:t>
      </w:r>
      <w:r w:rsidR="3EE56B41" w:rsidRPr="1485CC3E">
        <w:rPr>
          <w:b/>
          <w:bCs/>
        </w:rPr>
        <w:t xml:space="preserve">Project background and social context </w:t>
      </w:r>
      <w:r w:rsidR="762D1DB0" w:rsidRPr="1485CC3E">
        <w:rPr>
          <w:b/>
          <w:bCs/>
        </w:rPr>
        <w:t xml:space="preserve"> </w:t>
      </w:r>
      <w:r w:rsidR="34F99032" w:rsidRPr="1485CC3E">
        <w:rPr>
          <w:b/>
          <w:bCs/>
        </w:rPr>
        <w:t xml:space="preserve">(max </w:t>
      </w:r>
      <w:r w:rsidR="762D1DB0" w:rsidRPr="1485CC3E">
        <w:rPr>
          <w:b/>
          <w:bCs/>
        </w:rPr>
        <w:t>1</w:t>
      </w:r>
      <w:r w:rsidR="419E5289" w:rsidRPr="1485CC3E">
        <w:rPr>
          <w:b/>
          <w:bCs/>
        </w:rPr>
        <w:t>3</w:t>
      </w:r>
      <w:r w:rsidR="762D1DB0" w:rsidRPr="1485CC3E">
        <w:rPr>
          <w:b/>
          <w:bCs/>
        </w:rPr>
        <w:t>00</w:t>
      </w:r>
      <w:r w:rsidR="1FE5A706" w:rsidRPr="1485CC3E">
        <w:rPr>
          <w:b/>
          <w:bCs/>
        </w:rPr>
        <w:t xml:space="preserve"> characters</w:t>
      </w:r>
      <w:r w:rsidR="34F99032" w:rsidRPr="1485CC3E">
        <w:rPr>
          <w:b/>
          <w:bCs/>
        </w:rPr>
        <w:t>)</w:t>
      </w:r>
      <w:r w:rsidR="1FE5A706" w:rsidRPr="1485CC3E">
        <w:rPr>
          <w:b/>
          <w:bCs/>
        </w:rPr>
        <w:t xml:space="preserve"> – </w:t>
      </w:r>
      <w:r w:rsidR="7CA8095B" w:rsidRPr="1485CC3E">
        <w:rPr>
          <w:b/>
          <w:bCs/>
        </w:rPr>
        <w:t xml:space="preserve">Mandatory (*) </w:t>
      </w:r>
    </w:p>
    <w:tbl>
      <w:tblPr>
        <w:tblStyle w:val="Tablaconcuadrcula"/>
        <w:tblW w:w="0" w:type="auto"/>
        <w:tblLook w:val="04A0" w:firstRow="1" w:lastRow="0" w:firstColumn="1" w:lastColumn="0" w:noHBand="0" w:noVBand="1"/>
      </w:tblPr>
      <w:tblGrid>
        <w:gridCol w:w="9350"/>
      </w:tblGrid>
      <w:tr w:rsidR="00910E94" w:rsidRPr="00956049" w14:paraId="2A84A1C5" w14:textId="77777777" w:rsidTr="78FB3458">
        <w:trPr>
          <w:trHeight w:val="300"/>
        </w:trPr>
        <w:tc>
          <w:tcPr>
            <w:tcW w:w="9350" w:type="dxa"/>
          </w:tcPr>
          <w:p w14:paraId="7C8F8F97" w14:textId="19422F57" w:rsidR="00E2417C" w:rsidRPr="00956049" w:rsidRDefault="46ABEB2E" w:rsidP="1485CC3E">
            <w:pPr>
              <w:spacing w:after="0" w:line="276" w:lineRule="auto"/>
              <w:jc w:val="both"/>
              <w:rPr>
                <w:color w:val="00837E" w:themeColor="accent6" w:themeShade="BF"/>
              </w:rPr>
            </w:pPr>
            <w:r>
              <w:t>Describe the local challenge that has motivated your proposal. Identify the community affected and indicate whether you or any of the partners are part of this community or have previously worked with it. Explain how this challenge relates to your previous Connect NEB or Co-create NEB project, indicating whether it is a continuation, a new challenge, or an evolution of the previous work</w:t>
            </w:r>
            <w:r w:rsidR="000E0453">
              <w:t xml:space="preserve"> and why you have chosen that path</w:t>
            </w:r>
            <w:r>
              <w:t xml:space="preserve"> (Please focus on the challenge rather than the proposed solution).</w:t>
            </w:r>
          </w:p>
        </w:tc>
      </w:tr>
    </w:tbl>
    <w:p w14:paraId="4E4E3525" w14:textId="3639F3CE" w:rsidR="1485CC3E" w:rsidRDefault="1485CC3E" w:rsidP="1485CC3E">
      <w:pPr>
        <w:jc w:val="both"/>
        <w:rPr>
          <w:b/>
          <w:bCs/>
        </w:rPr>
      </w:pPr>
    </w:p>
    <w:p w14:paraId="4FAAA3DE" w14:textId="15DE1828" w:rsidR="3991FBF9" w:rsidRDefault="24132A89" w:rsidP="1485CC3E">
      <w:pPr>
        <w:jc w:val="both"/>
        <w:rPr>
          <w:b/>
          <w:bCs/>
        </w:rPr>
      </w:pPr>
      <w:r w:rsidRPr="1485CC3E">
        <w:rPr>
          <w:b/>
          <w:bCs/>
        </w:rPr>
        <w:t>Enhanc</w:t>
      </w:r>
      <w:r w:rsidR="60EF38DE" w:rsidRPr="1485CC3E">
        <w:rPr>
          <w:b/>
          <w:bCs/>
        </w:rPr>
        <w:t>e strategy</w:t>
      </w:r>
      <w:r w:rsidRPr="1485CC3E">
        <w:rPr>
          <w:b/>
          <w:bCs/>
          <w:color w:val="00AFA9"/>
        </w:rPr>
        <w:t xml:space="preserve"> </w:t>
      </w:r>
      <w:r w:rsidRPr="1485CC3E">
        <w:rPr>
          <w:b/>
          <w:bCs/>
        </w:rPr>
        <w:t>(max 1</w:t>
      </w:r>
      <w:r w:rsidR="351EBB9A" w:rsidRPr="1485CC3E">
        <w:rPr>
          <w:b/>
          <w:bCs/>
        </w:rPr>
        <w:t>5</w:t>
      </w:r>
      <w:r w:rsidRPr="1485CC3E">
        <w:rPr>
          <w:b/>
          <w:bCs/>
        </w:rPr>
        <w:t>00 characters) – Mandatory (*)</w:t>
      </w:r>
    </w:p>
    <w:tbl>
      <w:tblPr>
        <w:tblStyle w:val="Tablaconcuadrcula"/>
        <w:tblW w:w="0" w:type="auto"/>
        <w:tblLook w:val="06A0" w:firstRow="1" w:lastRow="0" w:firstColumn="1" w:lastColumn="0" w:noHBand="1" w:noVBand="1"/>
      </w:tblPr>
      <w:tblGrid>
        <w:gridCol w:w="9350"/>
      </w:tblGrid>
      <w:tr w:rsidR="321227D5" w14:paraId="6AA9BF6A" w14:textId="77777777" w:rsidTr="700FE52F">
        <w:trPr>
          <w:trHeight w:val="300"/>
        </w:trPr>
        <w:tc>
          <w:tcPr>
            <w:tcW w:w="9360" w:type="dxa"/>
          </w:tcPr>
          <w:p w14:paraId="779EB512" w14:textId="38EB6AAC" w:rsidR="3991FBF9" w:rsidRDefault="2AA7A612" w:rsidP="1485CC3E">
            <w:pPr>
              <w:jc w:val="both"/>
              <w:rPr>
                <w:color w:val="00AFAA" w:themeColor="accent6"/>
              </w:rPr>
            </w:pPr>
            <w:r>
              <w:t xml:space="preserve">Explain the strategic direction of this proposal in relation to the previously implemented </w:t>
            </w:r>
            <w:r w:rsidR="189CE5EA">
              <w:t>Connect</w:t>
            </w:r>
            <w:r w:rsidR="7706029C">
              <w:t xml:space="preserve"> NEB</w:t>
            </w:r>
            <w:r w:rsidR="189CE5EA">
              <w:t xml:space="preserve"> or Co-create NEB </w:t>
            </w:r>
            <w:r w:rsidR="16B2AF0F">
              <w:t>project</w:t>
            </w:r>
            <w:r>
              <w:t>, identifying and justifying the key pathway(s) it is pursuing in alignment with the Enhance NEB programme goals: strengthening, scaling up, or replicating the project in a new location. Explain why this approach is appropriate for your project</w:t>
            </w:r>
            <w:r w:rsidR="1E83C771">
              <w:t xml:space="preserve"> and whether this connects to a wider transformation potential</w:t>
            </w:r>
            <w:r>
              <w:t>.</w:t>
            </w:r>
          </w:p>
        </w:tc>
      </w:tr>
    </w:tbl>
    <w:p w14:paraId="70CD5F7B" w14:textId="2A84B3EA" w:rsidR="321227D5" w:rsidRDefault="321227D5" w:rsidP="1485CC3E">
      <w:pPr>
        <w:spacing w:after="0"/>
        <w:rPr>
          <w:b/>
          <w:bCs/>
          <w:sz w:val="22"/>
          <w:szCs w:val="22"/>
        </w:rPr>
      </w:pPr>
    </w:p>
    <w:p w14:paraId="5A44E330" w14:textId="588E4875" w:rsidR="75178489" w:rsidRDefault="75178489" w:rsidP="75178489">
      <w:pPr>
        <w:spacing w:after="0"/>
        <w:rPr>
          <w:b/>
          <w:bCs/>
          <w:sz w:val="22"/>
          <w:szCs w:val="22"/>
        </w:rPr>
      </w:pPr>
    </w:p>
    <w:p w14:paraId="3FCBB08B" w14:textId="0BA70C7C" w:rsidR="700FE52F" w:rsidRDefault="5684FF7B" w:rsidP="700FE52F">
      <w:pPr>
        <w:spacing w:after="0"/>
      </w:pPr>
      <w:r w:rsidRPr="700FE52F">
        <w:rPr>
          <w:b/>
          <w:bCs/>
          <w:sz w:val="22"/>
          <w:szCs w:val="22"/>
        </w:rPr>
        <w:t>Alignment with the New European Bauhaus </w:t>
      </w:r>
      <w:r w:rsidR="00622F44">
        <w:rPr>
          <w:b/>
          <w:bCs/>
          <w:sz w:val="22"/>
          <w:szCs w:val="22"/>
        </w:rPr>
        <w:t xml:space="preserve">- </w:t>
      </w:r>
      <w:r w:rsidR="3F562C66" w:rsidRPr="700FE52F">
        <w:rPr>
          <w:b/>
          <w:bCs/>
        </w:rPr>
        <w:t>Mandatory (*)</w:t>
      </w:r>
    </w:p>
    <w:p w14:paraId="096BE3D4" w14:textId="176A511D" w:rsidR="00262DD8" w:rsidRPr="001D31D8" w:rsidRDefault="00262DD8" w:rsidP="1485CC3E">
      <w:pPr>
        <w:spacing w:after="0"/>
        <w:rPr>
          <w:color w:val="FF0000"/>
        </w:rPr>
      </w:pPr>
    </w:p>
    <w:p w14:paraId="197E77D3" w14:textId="449368B6" w:rsidR="5258C0CF" w:rsidRDefault="5258C0CF" w:rsidP="700FE52F">
      <w:pPr>
        <w:spacing w:after="0"/>
        <w:rPr>
          <w:i/>
          <w:iCs/>
        </w:rPr>
      </w:pPr>
      <w:r>
        <w:t>B</w:t>
      </w:r>
      <w:r w:rsidR="0FACA99B">
        <w:t>riefly reflect on how your project aims to be sustainable (circularity, long-term thinking, environmental impact) (max 800 characters) *</w:t>
      </w:r>
    </w:p>
    <w:tbl>
      <w:tblPr>
        <w:tblStyle w:val="Tablaconcuadrcula"/>
        <w:tblW w:w="0" w:type="auto"/>
        <w:tblLook w:val="06A0" w:firstRow="1" w:lastRow="0" w:firstColumn="1" w:lastColumn="0" w:noHBand="1" w:noVBand="1"/>
      </w:tblPr>
      <w:tblGrid>
        <w:gridCol w:w="9350"/>
      </w:tblGrid>
      <w:tr w:rsidR="700FE52F" w14:paraId="25576B81" w14:textId="77777777" w:rsidTr="700FE52F">
        <w:trPr>
          <w:trHeight w:val="300"/>
        </w:trPr>
        <w:tc>
          <w:tcPr>
            <w:tcW w:w="9360" w:type="dxa"/>
          </w:tcPr>
          <w:p w14:paraId="08594056" w14:textId="1F73A1CE" w:rsidR="700FE52F" w:rsidRDefault="700FE52F" w:rsidP="700FE52F">
            <w:pPr>
              <w:rPr>
                <w:color w:val="FF0000"/>
              </w:rPr>
            </w:pPr>
          </w:p>
        </w:tc>
      </w:tr>
    </w:tbl>
    <w:p w14:paraId="5476B75C" w14:textId="2155D105" w:rsidR="700FE52F" w:rsidRDefault="700FE52F" w:rsidP="4A5A1F4E">
      <w:pPr>
        <w:spacing w:after="0"/>
        <w:rPr>
          <w:color w:val="FF0000"/>
        </w:rPr>
      </w:pPr>
    </w:p>
    <w:p w14:paraId="292D2A5D" w14:textId="22DA61AB" w:rsidR="2B7311B4" w:rsidRDefault="0D02BB28" w:rsidP="700FE52F">
      <w:pPr>
        <w:spacing w:after="0"/>
      </w:pPr>
      <w:r>
        <w:t>B</w:t>
      </w:r>
      <w:r w:rsidR="4921AA84">
        <w:t>riefly reflect on how your project supports meaningful inclusion and participation. Please demonstrate how gender equity is considered, as well as the representation, participation, and access of underserved groups.  (max 800 characters) *</w:t>
      </w:r>
    </w:p>
    <w:tbl>
      <w:tblPr>
        <w:tblStyle w:val="Tablaconcuadrcula"/>
        <w:tblW w:w="0" w:type="auto"/>
        <w:tblLook w:val="06A0" w:firstRow="1" w:lastRow="0" w:firstColumn="1" w:lastColumn="0" w:noHBand="1" w:noVBand="1"/>
      </w:tblPr>
      <w:tblGrid>
        <w:gridCol w:w="9350"/>
      </w:tblGrid>
      <w:tr w:rsidR="700FE52F" w14:paraId="0043ACC2" w14:textId="77777777" w:rsidTr="700FE52F">
        <w:trPr>
          <w:trHeight w:val="300"/>
        </w:trPr>
        <w:tc>
          <w:tcPr>
            <w:tcW w:w="9360" w:type="dxa"/>
          </w:tcPr>
          <w:p w14:paraId="40D38568" w14:textId="5F28138D" w:rsidR="700FE52F" w:rsidRDefault="700FE52F" w:rsidP="700FE52F">
            <w:pPr>
              <w:rPr>
                <w:color w:val="FF0000"/>
              </w:rPr>
            </w:pPr>
          </w:p>
        </w:tc>
      </w:tr>
    </w:tbl>
    <w:p w14:paraId="2E4261C1" w14:textId="5AE9A9AE" w:rsidR="700FE52F" w:rsidRDefault="700FE52F" w:rsidP="4A5A1F4E">
      <w:pPr>
        <w:spacing w:after="0"/>
        <w:rPr>
          <w:color w:val="FF0000"/>
        </w:rPr>
      </w:pPr>
    </w:p>
    <w:p w14:paraId="41A19B0E" w14:textId="4D64CEE8" w:rsidR="51E277A1" w:rsidRDefault="51E277A1" w:rsidP="700FE52F">
      <w:pPr>
        <w:spacing w:after="0"/>
      </w:pPr>
      <w:r>
        <w:t>B</w:t>
      </w:r>
      <w:r w:rsidR="21243BC0">
        <w:t>riefly reflect on how your project considers beauty as the quality of place and experience (design, culture, identity) (max 800 characters) *</w:t>
      </w:r>
    </w:p>
    <w:tbl>
      <w:tblPr>
        <w:tblStyle w:val="Tablaconcuadrcula"/>
        <w:tblW w:w="0" w:type="auto"/>
        <w:tblLook w:val="06A0" w:firstRow="1" w:lastRow="0" w:firstColumn="1" w:lastColumn="0" w:noHBand="1" w:noVBand="1"/>
      </w:tblPr>
      <w:tblGrid>
        <w:gridCol w:w="9350"/>
      </w:tblGrid>
      <w:tr w:rsidR="700FE52F" w14:paraId="7844DF5D" w14:textId="77777777" w:rsidTr="700FE52F">
        <w:trPr>
          <w:trHeight w:val="300"/>
        </w:trPr>
        <w:tc>
          <w:tcPr>
            <w:tcW w:w="9360" w:type="dxa"/>
          </w:tcPr>
          <w:p w14:paraId="1CE2D96F" w14:textId="535B1665" w:rsidR="700FE52F" w:rsidRDefault="700FE52F" w:rsidP="700FE52F">
            <w:pPr>
              <w:rPr>
                <w:color w:val="FF0000"/>
              </w:rPr>
            </w:pPr>
          </w:p>
        </w:tc>
      </w:tr>
    </w:tbl>
    <w:p w14:paraId="79209F51" w14:textId="1CBAB268" w:rsidR="700FE52F" w:rsidRDefault="700FE52F" w:rsidP="2BB064E4">
      <w:pPr>
        <w:spacing w:after="0"/>
        <w:rPr>
          <w:color w:val="FF0000"/>
        </w:rPr>
      </w:pPr>
    </w:p>
    <w:p w14:paraId="06D1DE45" w14:textId="4A4490EC" w:rsidR="700FE52F" w:rsidRDefault="700FE52F" w:rsidP="503629D0">
      <w:pPr>
        <w:spacing w:after="0"/>
        <w:rPr>
          <w:color w:val="FF0000"/>
        </w:rPr>
      </w:pPr>
    </w:p>
    <w:p w14:paraId="14BCBD44" w14:textId="77777777" w:rsidR="00991BA8" w:rsidRPr="00CA6866" w:rsidRDefault="00991BA8" w:rsidP="503629D0">
      <w:pPr>
        <w:spacing w:after="0"/>
        <w:rPr>
          <w:color w:val="FF0000"/>
        </w:rPr>
      </w:pPr>
    </w:p>
    <w:p w14:paraId="2506ECDF" w14:textId="13A8ED38" w:rsidR="00262DD8" w:rsidRPr="00956049" w:rsidRDefault="762D1DB0" w:rsidP="1485CC3E">
      <w:pPr>
        <w:jc w:val="both"/>
        <w:rPr>
          <w:b/>
          <w:bCs/>
          <w:sz w:val="28"/>
          <w:szCs w:val="28"/>
          <w:u w:val="single"/>
        </w:rPr>
      </w:pPr>
      <w:r w:rsidRPr="1485CC3E">
        <w:rPr>
          <w:b/>
          <w:bCs/>
          <w:sz w:val="28"/>
          <w:szCs w:val="28"/>
          <w:u w:val="single"/>
        </w:rPr>
        <w:lastRenderedPageBreak/>
        <w:t>IMPACT</w:t>
      </w:r>
    </w:p>
    <w:p w14:paraId="17E43472" w14:textId="08960E53" w:rsidR="00175FED" w:rsidRDefault="00763FE4" w:rsidP="1485CC3E">
      <w:pPr>
        <w:jc w:val="both"/>
        <w:rPr>
          <w:b/>
          <w:bCs/>
        </w:rPr>
      </w:pPr>
      <w:r>
        <w:rPr>
          <w:b/>
          <w:bCs/>
        </w:rPr>
        <w:t xml:space="preserve">Target Groups </w:t>
      </w:r>
    </w:p>
    <w:p w14:paraId="41793F54" w14:textId="4621DA08" w:rsidR="00956049" w:rsidRPr="00C36364" w:rsidRDefault="00763FE4" w:rsidP="1485CC3E">
      <w:pPr>
        <w:jc w:val="both"/>
      </w:pPr>
      <w:r>
        <w:t xml:space="preserve"> </w:t>
      </w:r>
      <w:r w:rsidR="755D7EA7">
        <w:t xml:space="preserve">Identify up to three target groups your project is directed at. Select them from the drop-down menu. Select “Other” if any target group relevant to your project is not included in the list. </w:t>
      </w:r>
      <w:r w:rsidR="56A7E82B">
        <w:t xml:space="preserve"> Mandatory (*)</w:t>
      </w:r>
    </w:p>
    <w:tbl>
      <w:tblPr>
        <w:tblStyle w:val="Tablaconcuadrcula"/>
        <w:tblW w:w="0" w:type="auto"/>
        <w:tblLook w:val="06A0" w:firstRow="1" w:lastRow="0" w:firstColumn="1" w:lastColumn="0" w:noHBand="1" w:noVBand="1"/>
      </w:tblPr>
      <w:tblGrid>
        <w:gridCol w:w="9350"/>
      </w:tblGrid>
      <w:tr w:rsidR="3A973C9C" w14:paraId="079B6E2A" w14:textId="2E972076" w:rsidTr="1485CC3E">
        <w:trPr>
          <w:trHeight w:val="300"/>
        </w:trPr>
        <w:tc>
          <w:tcPr>
            <w:tcW w:w="9360" w:type="dxa"/>
          </w:tcPr>
          <w:p w14:paraId="2F38CA59" w14:textId="77777777" w:rsidR="00C36364" w:rsidRPr="00991BA8" w:rsidRDefault="00C36364" w:rsidP="1485CC3E">
            <w:pPr>
              <w:rPr>
                <w:lang w:val="fr-FR"/>
              </w:rPr>
            </w:pPr>
            <w:r w:rsidRPr="00991BA8">
              <w:rPr>
                <w:lang w:val="fr-FR"/>
              </w:rPr>
              <w:t xml:space="preserve">Drop down menu (max 3 </w:t>
            </w:r>
            <w:proofErr w:type="spellStart"/>
            <w:r w:rsidRPr="00991BA8">
              <w:rPr>
                <w:lang w:val="fr-FR"/>
              </w:rPr>
              <w:t>responses</w:t>
            </w:r>
            <w:proofErr w:type="spellEnd"/>
            <w:r w:rsidRPr="00991BA8">
              <w:rPr>
                <w:lang w:val="fr-FR"/>
              </w:rPr>
              <w:t>)</w:t>
            </w:r>
          </w:p>
          <w:p w14:paraId="3C7D80C7" w14:textId="20531AD3" w:rsidR="2E904A49" w:rsidRDefault="0ED5CBAA" w:rsidP="1485CC3E">
            <w:pPr>
              <w:rPr>
                <w:color w:val="D13438"/>
                <w:u w:val="single"/>
              </w:rPr>
            </w:pPr>
            <w:r w:rsidRPr="1485CC3E">
              <w:t>Children; Students; Municipalities/public authorities; Local businesses; Low-income groups; Ethnically diverse and/or immigrant communities; Elderly people; Artists/cultural workers; Youth; Local farmers/fishermen; Caregivers/healthcare staff; Researchers/academics; Teachers/local educators; Local residents; Young professionals; Community organisations; Othe</w:t>
            </w:r>
            <w:r w:rsidR="7E588D68" w:rsidRPr="1485CC3E">
              <w:t>r</w:t>
            </w:r>
          </w:p>
        </w:tc>
      </w:tr>
    </w:tbl>
    <w:p w14:paraId="4E48FF60" w14:textId="7B64B775" w:rsidR="321227D5" w:rsidRDefault="321227D5" w:rsidP="1485CC3E">
      <w:pPr>
        <w:jc w:val="both"/>
        <w:rPr>
          <w:i/>
          <w:iCs/>
        </w:rPr>
      </w:pPr>
    </w:p>
    <w:p w14:paraId="78F425D1" w14:textId="4C27EAE0" w:rsidR="15069186" w:rsidRDefault="15069186" w:rsidP="1485CC3E">
      <w:pPr>
        <w:jc w:val="both"/>
      </w:pPr>
      <w:r w:rsidRPr="1485CC3E">
        <w:rPr>
          <w:b/>
          <w:bCs/>
        </w:rPr>
        <w:t>Target Groups - Identification, Outreach and Dissemination</w:t>
      </w:r>
      <w:r w:rsidR="00763FE4">
        <w:rPr>
          <w:b/>
          <w:bCs/>
        </w:rPr>
        <w:t xml:space="preserve">. </w:t>
      </w:r>
      <w:r w:rsidR="6BCF0AA4">
        <w:t>(max 1500 characters)</w:t>
      </w:r>
      <w:r w:rsidR="6BCF0AA4" w:rsidRPr="5B6979FA">
        <w:rPr>
          <w:b/>
          <w:bCs/>
        </w:rPr>
        <w:t xml:space="preserve">  </w:t>
      </w:r>
      <w:r w:rsidR="76219458" w:rsidRPr="5B6979FA">
        <w:rPr>
          <w:b/>
          <w:bCs/>
        </w:rPr>
        <w:t>Mandatory (*)</w:t>
      </w:r>
    </w:p>
    <w:tbl>
      <w:tblPr>
        <w:tblStyle w:val="Tablaconcuadrcula"/>
        <w:tblW w:w="0" w:type="auto"/>
        <w:tblLook w:val="04A0" w:firstRow="1" w:lastRow="0" w:firstColumn="1" w:lastColumn="0" w:noHBand="0" w:noVBand="1"/>
      </w:tblPr>
      <w:tblGrid>
        <w:gridCol w:w="9350"/>
      </w:tblGrid>
      <w:tr w:rsidR="00956049" w:rsidRPr="00956049" w14:paraId="4D77AD20" w14:textId="77777777" w:rsidTr="78FB3458">
        <w:trPr>
          <w:trHeight w:val="300"/>
        </w:trPr>
        <w:tc>
          <w:tcPr>
            <w:tcW w:w="9350" w:type="dxa"/>
          </w:tcPr>
          <w:p w14:paraId="283D29C2" w14:textId="0746154B" w:rsidR="00956049" w:rsidRPr="00956049" w:rsidRDefault="1E96B753" w:rsidP="1485CC3E">
            <w:pPr>
              <w:spacing w:after="0"/>
            </w:pPr>
            <w:r w:rsidRPr="78FB3458">
              <w:rPr>
                <w:color w:val="333333" w:themeColor="text1"/>
              </w:rPr>
              <w:t>For each selected target group, describe why the proposal is relevant. Explain how the consortium’s links with the group will support outreach and engagement, and describe the strategies, actions, and communication channels that will be used to disseminate information and engage the groups in the project’s activities. If applicable, describe any changes to the target groups or lessons learned from the previous project</w:t>
            </w:r>
            <w:r w:rsidR="20475CF2" w:rsidRPr="78FB3458">
              <w:rPr>
                <w:color w:val="333333" w:themeColor="text1"/>
              </w:rPr>
              <w:t>.</w:t>
            </w:r>
            <w:r w:rsidR="00D65833" w:rsidRPr="78FB3458">
              <w:rPr>
                <w:color w:val="333333" w:themeColor="text1"/>
              </w:rPr>
              <w:t xml:space="preserve"> </w:t>
            </w:r>
          </w:p>
        </w:tc>
      </w:tr>
    </w:tbl>
    <w:p w14:paraId="03398091" w14:textId="77777777" w:rsidR="00956049" w:rsidRPr="00956049" w:rsidRDefault="00956049" w:rsidP="1485CC3E">
      <w:pPr>
        <w:jc w:val="both"/>
        <w:rPr>
          <w:b/>
          <w:bCs/>
        </w:rPr>
      </w:pPr>
    </w:p>
    <w:p w14:paraId="568CE95B" w14:textId="5EE8D8E3" w:rsidR="00262DD8" w:rsidRPr="00956049" w:rsidRDefault="2F1B95FB" w:rsidP="321227D5">
      <w:pPr>
        <w:spacing w:after="0"/>
        <w:rPr>
          <w:b/>
          <w:bCs/>
        </w:rPr>
      </w:pPr>
      <w:r w:rsidRPr="700FE52F">
        <w:rPr>
          <w:b/>
          <w:bCs/>
        </w:rPr>
        <w:t>Proposed outcomes</w:t>
      </w:r>
      <w:r w:rsidR="009C509A">
        <w:rPr>
          <w:b/>
          <w:bCs/>
        </w:rPr>
        <w:t xml:space="preserve"> </w:t>
      </w:r>
      <w:r w:rsidRPr="700FE52F">
        <w:rPr>
          <w:b/>
          <w:bCs/>
        </w:rPr>
        <w:t>and outputs</w:t>
      </w:r>
      <w:r w:rsidR="009C509A">
        <w:rPr>
          <w:b/>
          <w:bCs/>
        </w:rPr>
        <w:t xml:space="preserve"> </w:t>
      </w:r>
      <w:r w:rsidR="3260AA58" w:rsidRPr="2606D3C8">
        <w:rPr>
          <w:b/>
          <w:bCs/>
        </w:rPr>
        <w:t>(max 1</w:t>
      </w:r>
      <w:r w:rsidR="00C36364">
        <w:rPr>
          <w:b/>
          <w:bCs/>
        </w:rPr>
        <w:t>8</w:t>
      </w:r>
      <w:r w:rsidR="3260AA58" w:rsidRPr="2606D3C8">
        <w:rPr>
          <w:b/>
          <w:bCs/>
        </w:rPr>
        <w:t xml:space="preserve">00 characters)  </w:t>
      </w:r>
      <w:r w:rsidR="009C509A" w:rsidRPr="700FE52F">
        <w:rPr>
          <w:b/>
          <w:bCs/>
        </w:rPr>
        <w:t>Mandatory (*)</w:t>
      </w:r>
    </w:p>
    <w:tbl>
      <w:tblPr>
        <w:tblStyle w:val="Tablaconcuadrcula"/>
        <w:tblW w:w="0" w:type="auto"/>
        <w:tblLook w:val="04A0" w:firstRow="1" w:lastRow="0" w:firstColumn="1" w:lastColumn="0" w:noHBand="0" w:noVBand="1"/>
      </w:tblPr>
      <w:tblGrid>
        <w:gridCol w:w="9340"/>
      </w:tblGrid>
      <w:tr w:rsidR="00910E94" w:rsidRPr="00956049" w14:paraId="6599449C" w14:textId="77777777" w:rsidTr="009C509A">
        <w:trPr>
          <w:trHeight w:val="300"/>
        </w:trPr>
        <w:tc>
          <w:tcPr>
            <w:tcW w:w="9340" w:type="dxa"/>
          </w:tcPr>
          <w:p w14:paraId="04617CAA" w14:textId="0C813B67" w:rsidR="00262DD8" w:rsidRPr="00956049" w:rsidRDefault="5DA632B6" w:rsidP="1485CC3E">
            <w:pPr>
              <w:spacing w:after="0"/>
            </w:pPr>
            <w:r>
              <w:t>Present and explain the two key outcomes your project aims to achieve in order to enhance the community’s quality of life in the medium to long term and describe how you plan to evaluate this impact.</w:t>
            </w:r>
          </w:p>
          <w:p w14:paraId="76790E4B" w14:textId="0F4E20B6" w:rsidR="00262DD8" w:rsidRPr="00956049" w:rsidRDefault="5DA632B6" w:rsidP="1485CC3E">
            <w:pPr>
              <w:spacing w:after="0"/>
            </w:pPr>
            <w:r>
              <w:t>Please list the outputs that will be produced or achieved to contribute to the realisation of each outcome, and indicate the expected value of each output mentioned (maximum three outputs per outcome). </w:t>
            </w:r>
          </w:p>
          <w:p w14:paraId="7E60E0B4" w14:textId="6ECE93D1" w:rsidR="00262DD8" w:rsidRPr="00956049" w:rsidRDefault="5DA632B6" w:rsidP="1485CC3E">
            <w:pPr>
              <w:spacing w:after="0"/>
            </w:pPr>
            <w:r>
              <w:t>(An outcome is defined as a specific change in behaviour, knowledge, skills, attitudes, or circumstances of beneficiaries resulting from project activities. An output refers to direct, tangible, and measurable products, goods, or services delivered (e.g. workshops, technical plans, participants trained, handbook produced, or other relevant achievements).)</w:t>
            </w:r>
          </w:p>
        </w:tc>
      </w:tr>
    </w:tbl>
    <w:p w14:paraId="0D76A08F" w14:textId="1DDB23E5" w:rsidR="321227D5" w:rsidRDefault="321227D5" w:rsidP="1485CC3E">
      <w:pPr>
        <w:jc w:val="both"/>
        <w:rPr>
          <w:b/>
          <w:bCs/>
        </w:rPr>
      </w:pPr>
    </w:p>
    <w:p w14:paraId="4AC9AAD8" w14:textId="58EEB5E3" w:rsidR="00160CCB" w:rsidRPr="00956049" w:rsidRDefault="421F979E" w:rsidP="1485CC3E">
      <w:pPr>
        <w:tabs>
          <w:tab w:val="left" w:pos="7125"/>
        </w:tabs>
        <w:jc w:val="both"/>
        <w:rPr>
          <w:b/>
          <w:bCs/>
        </w:rPr>
      </w:pPr>
      <w:r w:rsidRPr="78FB3458">
        <w:rPr>
          <w:b/>
          <w:bCs/>
        </w:rPr>
        <w:t xml:space="preserve">Potential future durability and transferability of the solution </w:t>
      </w:r>
      <w:r w:rsidR="21D34216" w:rsidRPr="78FB3458">
        <w:rPr>
          <w:b/>
          <w:bCs/>
        </w:rPr>
        <w:t xml:space="preserve">(max. </w:t>
      </w:r>
      <w:r w:rsidR="75692FF2" w:rsidRPr="78FB3458">
        <w:rPr>
          <w:b/>
          <w:bCs/>
        </w:rPr>
        <w:t>1</w:t>
      </w:r>
      <w:r w:rsidR="6252D6D5" w:rsidRPr="78FB3458">
        <w:rPr>
          <w:b/>
          <w:bCs/>
        </w:rPr>
        <w:t>3</w:t>
      </w:r>
      <w:r w:rsidR="21D34216" w:rsidRPr="78FB3458">
        <w:rPr>
          <w:b/>
          <w:bCs/>
        </w:rPr>
        <w:t>00 characters)*</w:t>
      </w:r>
      <w:r w:rsidR="280BC347" w:rsidRPr="5BA9245A">
        <w:rPr>
          <w:b/>
          <w:bCs/>
        </w:rPr>
        <w:t xml:space="preserve"> </w:t>
      </w:r>
      <w:r w:rsidR="280BC347" w:rsidRPr="122B39FE">
        <w:rPr>
          <w:b/>
          <w:bCs/>
        </w:rPr>
        <w:t>Mandatory (*)</w:t>
      </w:r>
    </w:p>
    <w:tbl>
      <w:tblPr>
        <w:tblStyle w:val="Tablaconcuadrcula"/>
        <w:tblW w:w="0" w:type="auto"/>
        <w:tblLook w:val="04A0" w:firstRow="1" w:lastRow="0" w:firstColumn="1" w:lastColumn="0" w:noHBand="0" w:noVBand="1"/>
      </w:tblPr>
      <w:tblGrid>
        <w:gridCol w:w="9350"/>
      </w:tblGrid>
      <w:tr w:rsidR="00777C4E" w:rsidRPr="00956049" w14:paraId="6C9F3884" w14:textId="77777777" w:rsidTr="78FB3458">
        <w:trPr>
          <w:trHeight w:val="300"/>
        </w:trPr>
        <w:tc>
          <w:tcPr>
            <w:tcW w:w="9350" w:type="dxa"/>
          </w:tcPr>
          <w:p w14:paraId="3F48F301" w14:textId="72FD46A1" w:rsidR="00777C4E" w:rsidRPr="00956049" w:rsidRDefault="6CD060BC" w:rsidP="321227D5">
            <w:pPr>
              <w:spacing w:after="0"/>
            </w:pPr>
            <w:r>
              <w:t>Describe the measures and strategies that will contribute to the project’s sustainability beyond its implementation period, including how results and impacts may be maintained, continued, or transferred to other contexts in the medium and long term.</w:t>
            </w:r>
            <w:r w:rsidR="2DD83B5B">
              <w:t xml:space="preserve"> Please also outline a few possible steps that could support the project's financial sustainability beyond the programme.</w:t>
            </w:r>
          </w:p>
        </w:tc>
      </w:tr>
    </w:tbl>
    <w:p w14:paraId="29A561A6" w14:textId="1EC8FF62" w:rsidR="321227D5" w:rsidRDefault="321227D5" w:rsidP="1485CC3E">
      <w:pPr>
        <w:spacing w:after="0"/>
        <w:rPr>
          <w:b/>
          <w:bCs/>
          <w:sz w:val="22"/>
          <w:szCs w:val="22"/>
        </w:rPr>
      </w:pPr>
    </w:p>
    <w:p w14:paraId="4060AB39" w14:textId="77777777" w:rsidR="00991BA8" w:rsidRDefault="00991BA8" w:rsidP="1485CC3E">
      <w:pPr>
        <w:spacing w:after="0"/>
        <w:rPr>
          <w:b/>
          <w:bCs/>
          <w:sz w:val="22"/>
          <w:szCs w:val="22"/>
        </w:rPr>
      </w:pPr>
    </w:p>
    <w:p w14:paraId="4936925B" w14:textId="0EA3C183" w:rsidR="00777C4E" w:rsidRDefault="5B49293B" w:rsidP="1485CC3E">
      <w:pPr>
        <w:spacing w:after="0"/>
        <w:jc w:val="both"/>
        <w:rPr>
          <w:b/>
          <w:bCs/>
          <w:sz w:val="28"/>
          <w:szCs w:val="28"/>
          <w:u w:val="single"/>
        </w:rPr>
      </w:pPr>
      <w:r w:rsidRPr="1485CC3E">
        <w:rPr>
          <w:b/>
          <w:bCs/>
          <w:sz w:val="28"/>
          <w:szCs w:val="28"/>
          <w:u w:val="single"/>
        </w:rPr>
        <w:lastRenderedPageBreak/>
        <w:t>QUALITY OF IMPLEMENTATION</w:t>
      </w:r>
    </w:p>
    <w:p w14:paraId="2ADD34EA" w14:textId="77777777" w:rsidR="00991BA8" w:rsidRDefault="00991BA8" w:rsidP="1485CC3E">
      <w:pPr>
        <w:spacing w:after="0"/>
        <w:rPr>
          <w:b/>
          <w:bCs/>
          <w:sz w:val="22"/>
          <w:szCs w:val="22"/>
        </w:rPr>
      </w:pPr>
    </w:p>
    <w:p w14:paraId="20D1D5CD" w14:textId="207B078B" w:rsidR="321227D5" w:rsidRDefault="43DE44BB" w:rsidP="1485CC3E">
      <w:pPr>
        <w:spacing w:after="0"/>
        <w:rPr>
          <w:b/>
          <w:bCs/>
        </w:rPr>
      </w:pPr>
      <w:r w:rsidRPr="700FE52F">
        <w:rPr>
          <w:b/>
          <w:bCs/>
          <w:sz w:val="22"/>
          <w:szCs w:val="22"/>
        </w:rPr>
        <w:t>Team capacity</w:t>
      </w:r>
      <w:r w:rsidR="41679E37" w:rsidRPr="700FE52F">
        <w:rPr>
          <w:b/>
          <w:bCs/>
          <w:sz w:val="22"/>
          <w:szCs w:val="22"/>
        </w:rPr>
        <w:t xml:space="preserve"> </w:t>
      </w:r>
      <w:r w:rsidR="4277E9DE" w:rsidRPr="700FE52F">
        <w:rPr>
          <w:b/>
          <w:bCs/>
        </w:rPr>
        <w:t>(max 1.300 characters) *</w:t>
      </w:r>
      <w:r w:rsidR="218DD428" w:rsidRPr="122B39FE">
        <w:rPr>
          <w:b/>
          <w:bCs/>
        </w:rPr>
        <w:t xml:space="preserve"> </w:t>
      </w:r>
    </w:p>
    <w:p w14:paraId="1D6CBDB9" w14:textId="28A40C24" w:rsidR="700FE52F" w:rsidRDefault="700FE52F" w:rsidP="700FE52F">
      <w:pPr>
        <w:spacing w:after="0"/>
        <w:rPr>
          <w:b/>
          <w:bCs/>
        </w:rPr>
      </w:pPr>
    </w:p>
    <w:p w14:paraId="700EC2B8" w14:textId="6ADF862A" w:rsidR="270D274D" w:rsidRDefault="270D274D" w:rsidP="700FE52F">
      <w:pPr>
        <w:spacing w:after="0"/>
      </w:pPr>
      <w:r>
        <w:t xml:space="preserve">Lead partner: </w:t>
      </w:r>
      <w:r w:rsidR="2BD42D63">
        <w:t xml:space="preserve">Briefly explain your expected role in the project and consortium dynamics and, if applicable, indicate your relationship with the community and any of the other partners. </w:t>
      </w:r>
      <w:r w:rsidR="7E7A717D">
        <w:t xml:space="preserve">Specify what previously demonstrated or new key capacities and expertise you bring that will contribute to this stage of the project. </w:t>
      </w:r>
      <w:r>
        <w:t xml:space="preserve">(max </w:t>
      </w:r>
      <w:r w:rsidR="42F4AD5E">
        <w:t>8</w:t>
      </w:r>
      <w:r>
        <w:t>00 characters) Mandatory</w:t>
      </w:r>
    </w:p>
    <w:tbl>
      <w:tblPr>
        <w:tblStyle w:val="Tablaconcuadrcula"/>
        <w:tblW w:w="0" w:type="auto"/>
        <w:tblLook w:val="06A0" w:firstRow="1" w:lastRow="0" w:firstColumn="1" w:lastColumn="0" w:noHBand="1" w:noVBand="1"/>
      </w:tblPr>
      <w:tblGrid>
        <w:gridCol w:w="9350"/>
      </w:tblGrid>
      <w:tr w:rsidR="700FE52F" w14:paraId="21608441" w14:textId="77777777" w:rsidTr="700FE52F">
        <w:trPr>
          <w:trHeight w:val="300"/>
        </w:trPr>
        <w:tc>
          <w:tcPr>
            <w:tcW w:w="9360" w:type="dxa"/>
          </w:tcPr>
          <w:p w14:paraId="62497E41" w14:textId="6045F5E5" w:rsidR="700FE52F" w:rsidRDefault="700FE52F" w:rsidP="700FE52F"/>
        </w:tc>
      </w:tr>
    </w:tbl>
    <w:p w14:paraId="4FCB8390" w14:textId="24E6D952" w:rsidR="700FE52F" w:rsidRDefault="700FE52F" w:rsidP="55890F6B">
      <w:pPr>
        <w:spacing w:after="0"/>
      </w:pPr>
    </w:p>
    <w:p w14:paraId="630C2C10" w14:textId="23FD1E29" w:rsidR="270D274D" w:rsidRDefault="270D274D" w:rsidP="700FE52F">
      <w:pPr>
        <w:spacing w:after="0"/>
      </w:pPr>
      <w:r>
        <w:t xml:space="preserve">Partner 2: </w:t>
      </w:r>
      <w:r w:rsidR="15456D29">
        <w:t>Briefly explain their expected role in the project and consortium dynamics and, if applicable, indicate their relationship with the community and any of the other partners.</w:t>
      </w:r>
      <w:r>
        <w:t xml:space="preserve"> </w:t>
      </w:r>
      <w:r w:rsidR="15456D29">
        <w:t xml:space="preserve">Specify what previously demonstrated or new key capacities and expertise this partner brings that will contribute to this stage of the project. </w:t>
      </w:r>
      <w:r>
        <w:t xml:space="preserve">(max </w:t>
      </w:r>
      <w:r w:rsidR="5DA524F9">
        <w:t>8</w:t>
      </w:r>
      <w:r>
        <w:t>00 characters) Mandatory </w:t>
      </w:r>
    </w:p>
    <w:tbl>
      <w:tblPr>
        <w:tblStyle w:val="Tablaconcuadrcula"/>
        <w:tblW w:w="0" w:type="auto"/>
        <w:tblLook w:val="06A0" w:firstRow="1" w:lastRow="0" w:firstColumn="1" w:lastColumn="0" w:noHBand="1" w:noVBand="1"/>
      </w:tblPr>
      <w:tblGrid>
        <w:gridCol w:w="9350"/>
      </w:tblGrid>
      <w:tr w:rsidR="700FE52F" w14:paraId="61EAF4F0" w14:textId="77777777" w:rsidTr="700FE52F">
        <w:trPr>
          <w:trHeight w:val="300"/>
        </w:trPr>
        <w:tc>
          <w:tcPr>
            <w:tcW w:w="9360" w:type="dxa"/>
          </w:tcPr>
          <w:p w14:paraId="4BF95325" w14:textId="61E79710" w:rsidR="700FE52F" w:rsidRDefault="700FE52F" w:rsidP="700FE52F"/>
        </w:tc>
      </w:tr>
    </w:tbl>
    <w:p w14:paraId="7C43F454" w14:textId="776B3946" w:rsidR="700FE52F" w:rsidRDefault="700FE52F" w:rsidP="700FE52F">
      <w:pPr>
        <w:spacing w:after="0"/>
      </w:pPr>
    </w:p>
    <w:p w14:paraId="6E3E1D04" w14:textId="673E7B2C" w:rsidR="270D274D" w:rsidRDefault="270D274D" w:rsidP="700FE52F">
      <w:pPr>
        <w:spacing w:after="0"/>
      </w:pPr>
      <w:r>
        <w:t xml:space="preserve">Partner 3 (if applicable): </w:t>
      </w:r>
      <w:r w:rsidR="515C9E20">
        <w:t>Briefly explain their expected role in the project and consortium dynamics and, if applicable, indicate their relationship with the community and any of the other partners.</w:t>
      </w:r>
      <w:r>
        <w:t xml:space="preserve"> </w:t>
      </w:r>
      <w:r w:rsidR="515C9E20">
        <w:t xml:space="preserve">Specify what previously demonstrated or new key capacities and expertise this partner brings that will contribute to this stage of the project. </w:t>
      </w:r>
      <w:r>
        <w:t xml:space="preserve"> (max </w:t>
      </w:r>
      <w:r w:rsidR="530D94E0">
        <w:t>8</w:t>
      </w:r>
      <w:r>
        <w:t>00 characters) Optional</w:t>
      </w:r>
    </w:p>
    <w:p w14:paraId="7A009622" w14:textId="0525F838" w:rsidR="700FE52F" w:rsidRDefault="700FE52F" w:rsidP="700FE52F">
      <w:pPr>
        <w:spacing w:after="0"/>
      </w:pPr>
    </w:p>
    <w:tbl>
      <w:tblPr>
        <w:tblStyle w:val="Tablaconcuadrcula"/>
        <w:tblW w:w="0" w:type="auto"/>
        <w:tblLook w:val="06A0" w:firstRow="1" w:lastRow="0" w:firstColumn="1" w:lastColumn="0" w:noHBand="1" w:noVBand="1"/>
      </w:tblPr>
      <w:tblGrid>
        <w:gridCol w:w="9350"/>
      </w:tblGrid>
      <w:tr w:rsidR="700FE52F" w14:paraId="61D3D7D8" w14:textId="77777777" w:rsidTr="700FE52F">
        <w:trPr>
          <w:trHeight w:val="300"/>
        </w:trPr>
        <w:tc>
          <w:tcPr>
            <w:tcW w:w="9360" w:type="dxa"/>
          </w:tcPr>
          <w:p w14:paraId="054B92B8" w14:textId="4F6B37CD" w:rsidR="700FE52F" w:rsidRDefault="700FE52F" w:rsidP="700FE52F"/>
        </w:tc>
      </w:tr>
    </w:tbl>
    <w:p w14:paraId="4DDA9A22" w14:textId="21C84415" w:rsidR="700FE52F" w:rsidRDefault="700FE52F" w:rsidP="700FE52F">
      <w:pPr>
        <w:spacing w:after="0"/>
      </w:pPr>
    </w:p>
    <w:p w14:paraId="7F9CE08A" w14:textId="7B0F3ADD" w:rsidR="270D274D" w:rsidRDefault="270D274D" w:rsidP="700FE52F">
      <w:pPr>
        <w:spacing w:after="0"/>
      </w:pPr>
      <w:r>
        <w:t xml:space="preserve">Partner 4 (if applicable): </w:t>
      </w:r>
      <w:r w:rsidR="6121250D">
        <w:t>Briefly explain their expected role in the project and consortium dynamics</w:t>
      </w:r>
      <w:r w:rsidR="71F36FF7">
        <w:t xml:space="preserve">, and, if applicable, indicate their relationship with the community and any of the other partners. </w:t>
      </w:r>
      <w:r w:rsidR="6121250D">
        <w:t>Specify what previously demonstrated or new key capacities and expertise this partner brings that will contribute to this stage of the project</w:t>
      </w:r>
      <w:r w:rsidR="71F36FF7">
        <w:t>.</w:t>
      </w:r>
      <w:r>
        <w:t xml:space="preserve"> (max </w:t>
      </w:r>
      <w:r w:rsidR="77AFEAB1">
        <w:t>8</w:t>
      </w:r>
      <w:r>
        <w:t>00 characters) Optional</w:t>
      </w:r>
    </w:p>
    <w:tbl>
      <w:tblPr>
        <w:tblStyle w:val="Tablaconcuadrcula"/>
        <w:tblW w:w="0" w:type="auto"/>
        <w:tblLook w:val="06A0" w:firstRow="1" w:lastRow="0" w:firstColumn="1" w:lastColumn="0" w:noHBand="1" w:noVBand="1"/>
      </w:tblPr>
      <w:tblGrid>
        <w:gridCol w:w="9350"/>
      </w:tblGrid>
      <w:tr w:rsidR="700FE52F" w14:paraId="38F18F22" w14:textId="77777777" w:rsidTr="700FE52F">
        <w:trPr>
          <w:trHeight w:val="300"/>
        </w:trPr>
        <w:tc>
          <w:tcPr>
            <w:tcW w:w="9360" w:type="dxa"/>
          </w:tcPr>
          <w:p w14:paraId="74DAD305" w14:textId="0CCF8390" w:rsidR="700FE52F" w:rsidRDefault="700FE52F" w:rsidP="700FE52F"/>
        </w:tc>
      </w:tr>
    </w:tbl>
    <w:p w14:paraId="3A034D14" w14:textId="75D3A0A0" w:rsidR="700FE52F" w:rsidRDefault="700FE52F" w:rsidP="2EF78FE2">
      <w:pPr>
        <w:spacing w:after="0"/>
      </w:pPr>
    </w:p>
    <w:p w14:paraId="1C99225C" w14:textId="0A4F959F" w:rsidR="1485CC3E" w:rsidRDefault="2F2F40DA" w:rsidP="1485CC3E">
      <w:pPr>
        <w:spacing w:after="0"/>
      </w:pPr>
      <w:r>
        <w:t> </w:t>
      </w:r>
    </w:p>
    <w:p w14:paraId="1E8E524E" w14:textId="09AC5843" w:rsidR="6E74A1B8" w:rsidRDefault="6E74A1B8" w:rsidP="1485CC3E">
      <w:pPr>
        <w:spacing w:after="0"/>
        <w:rPr>
          <w:b/>
          <w:bCs/>
        </w:rPr>
      </w:pPr>
      <w:r w:rsidRPr="1485CC3E">
        <w:rPr>
          <w:b/>
          <w:bCs/>
          <w:sz w:val="22"/>
          <w:szCs w:val="22"/>
        </w:rPr>
        <w:t>Management Capacity</w:t>
      </w:r>
      <w:r w:rsidR="00860B81" w:rsidRPr="1485CC3E">
        <w:rPr>
          <w:b/>
          <w:bCs/>
          <w:sz w:val="22"/>
          <w:szCs w:val="22"/>
        </w:rPr>
        <w:t xml:space="preserve"> </w:t>
      </w:r>
      <w:r w:rsidR="00860B81" w:rsidRPr="1485CC3E">
        <w:rPr>
          <w:b/>
          <w:bCs/>
        </w:rPr>
        <w:t>(max. 1000 characters</w:t>
      </w:r>
      <w:r w:rsidR="67DE3794" w:rsidRPr="061A3290">
        <w:rPr>
          <w:b/>
          <w:bCs/>
        </w:rPr>
        <w:t>)</w:t>
      </w:r>
      <w:r w:rsidR="2E53FDB2" w:rsidRPr="061A3290">
        <w:rPr>
          <w:b/>
          <w:bCs/>
        </w:rPr>
        <w:t xml:space="preserve"> Mandatory (*)</w:t>
      </w:r>
    </w:p>
    <w:tbl>
      <w:tblPr>
        <w:tblStyle w:val="Tablaconcuadrcula"/>
        <w:tblW w:w="0" w:type="auto"/>
        <w:tblLook w:val="06A0" w:firstRow="1" w:lastRow="0" w:firstColumn="1" w:lastColumn="0" w:noHBand="1" w:noVBand="1"/>
      </w:tblPr>
      <w:tblGrid>
        <w:gridCol w:w="9350"/>
      </w:tblGrid>
      <w:tr w:rsidR="1485CC3E" w14:paraId="5AAE08E7" w14:textId="77777777" w:rsidTr="4AABFDC0">
        <w:trPr>
          <w:trHeight w:val="300"/>
        </w:trPr>
        <w:tc>
          <w:tcPr>
            <w:tcW w:w="9360" w:type="dxa"/>
          </w:tcPr>
          <w:p w14:paraId="72D1A765" w14:textId="78A410A7" w:rsidR="5D1706E5" w:rsidRDefault="5D1706E5" w:rsidP="061A3290">
            <w:pPr>
              <w:rPr>
                <w:sz w:val="22"/>
                <w:szCs w:val="22"/>
              </w:rPr>
            </w:pPr>
            <w:r w:rsidRPr="061A3290">
              <w:rPr>
                <w:sz w:val="22"/>
                <w:szCs w:val="22"/>
              </w:rPr>
              <w:t>Demonstrate how each partner will ensure compliance with administrative, activity, and cost reporting requirements</w:t>
            </w:r>
            <w:r w:rsidR="0BDED081" w:rsidRPr="061A3290">
              <w:rPr>
                <w:sz w:val="22"/>
                <w:szCs w:val="22"/>
              </w:rPr>
              <w:t xml:space="preserve">. </w:t>
            </w:r>
            <w:r w:rsidRPr="061A3290">
              <w:rPr>
                <w:sz w:val="22"/>
                <w:szCs w:val="22"/>
              </w:rPr>
              <w:t>If relevant, explain the role of the lead partner in supporting participating partners with reporting and communication requirements.</w:t>
            </w:r>
          </w:p>
        </w:tc>
      </w:tr>
    </w:tbl>
    <w:p w14:paraId="69A06612" w14:textId="77777777" w:rsidR="00991BA8" w:rsidRDefault="00991BA8" w:rsidP="1485CC3E">
      <w:pPr>
        <w:spacing w:after="0"/>
        <w:rPr>
          <w:b/>
          <w:bCs/>
          <w:sz w:val="22"/>
          <w:szCs w:val="22"/>
        </w:rPr>
      </w:pPr>
    </w:p>
    <w:p w14:paraId="4C5A351D" w14:textId="77777777" w:rsidR="00991BA8" w:rsidRDefault="00991BA8" w:rsidP="1485CC3E">
      <w:pPr>
        <w:spacing w:after="0"/>
        <w:rPr>
          <w:b/>
          <w:bCs/>
          <w:sz w:val="22"/>
          <w:szCs w:val="22"/>
        </w:rPr>
      </w:pPr>
    </w:p>
    <w:p w14:paraId="16788781" w14:textId="77777777" w:rsidR="00991BA8" w:rsidRDefault="00991BA8" w:rsidP="1485CC3E">
      <w:pPr>
        <w:spacing w:after="0"/>
        <w:rPr>
          <w:b/>
          <w:bCs/>
          <w:sz w:val="22"/>
          <w:szCs w:val="22"/>
        </w:rPr>
      </w:pPr>
    </w:p>
    <w:p w14:paraId="6437E23F" w14:textId="3BB47EFD" w:rsidR="3D86662D" w:rsidRDefault="788530C4" w:rsidP="1485CC3E">
      <w:pPr>
        <w:spacing w:after="0"/>
        <w:rPr>
          <w:b/>
          <w:bCs/>
        </w:rPr>
      </w:pPr>
      <w:r w:rsidRPr="700FE52F">
        <w:rPr>
          <w:b/>
          <w:bCs/>
          <w:sz w:val="22"/>
          <w:szCs w:val="22"/>
        </w:rPr>
        <w:lastRenderedPageBreak/>
        <w:t xml:space="preserve">Project </w:t>
      </w:r>
      <w:r w:rsidR="5789718C" w:rsidRPr="700FE52F">
        <w:rPr>
          <w:b/>
          <w:bCs/>
          <w:sz w:val="22"/>
          <w:szCs w:val="22"/>
        </w:rPr>
        <w:t>Dissemination</w:t>
      </w:r>
      <w:r w:rsidR="4E9D5C99" w:rsidRPr="700FE52F">
        <w:rPr>
          <w:b/>
          <w:bCs/>
          <w:sz w:val="22"/>
          <w:szCs w:val="22"/>
        </w:rPr>
        <w:t xml:space="preserve"> </w:t>
      </w:r>
      <w:r w:rsidR="39BC1D16" w:rsidRPr="700FE52F">
        <w:rPr>
          <w:b/>
          <w:bCs/>
        </w:rPr>
        <w:t>(max. 1000 characters</w:t>
      </w:r>
      <w:r w:rsidR="0E96EA24" w:rsidRPr="061A3290">
        <w:rPr>
          <w:b/>
          <w:bCs/>
        </w:rPr>
        <w:t>)</w:t>
      </w:r>
      <w:r w:rsidR="749E0DD2" w:rsidRPr="061A3290">
        <w:rPr>
          <w:b/>
          <w:bCs/>
        </w:rPr>
        <w:t xml:space="preserve"> Mandatory (*)</w:t>
      </w:r>
    </w:p>
    <w:p w14:paraId="51D82BB9" w14:textId="17181704" w:rsidR="061A3290" w:rsidRDefault="061A3290" w:rsidP="061A3290">
      <w:pPr>
        <w:spacing w:after="0"/>
        <w:rPr>
          <w:b/>
          <w:bCs/>
          <w:sz w:val="22"/>
          <w:szCs w:val="22"/>
        </w:rPr>
      </w:pPr>
    </w:p>
    <w:tbl>
      <w:tblPr>
        <w:tblStyle w:val="Tablaconcuadrcula"/>
        <w:tblW w:w="0" w:type="auto"/>
        <w:tblLook w:val="06A0" w:firstRow="1" w:lastRow="0" w:firstColumn="1" w:lastColumn="0" w:noHBand="1" w:noVBand="1"/>
      </w:tblPr>
      <w:tblGrid>
        <w:gridCol w:w="9350"/>
      </w:tblGrid>
      <w:tr w:rsidR="1485CC3E" w14:paraId="4BEE8950" w14:textId="77777777" w:rsidTr="1485CC3E">
        <w:trPr>
          <w:trHeight w:val="300"/>
        </w:trPr>
        <w:tc>
          <w:tcPr>
            <w:tcW w:w="9360" w:type="dxa"/>
          </w:tcPr>
          <w:p w14:paraId="62D45160" w14:textId="68BDF55C" w:rsidR="6EF48985" w:rsidRDefault="6EF48985" w:rsidP="1485CC3E">
            <w:pPr>
              <w:spacing w:after="0"/>
            </w:pPr>
            <w:r w:rsidRPr="1485CC3E">
              <w:rPr>
                <w:rFonts w:ascii="Calibri" w:eastAsia="Calibri" w:hAnsi="Calibri" w:cs="Calibri"/>
              </w:rPr>
              <w:t>Present the steps, tools, and channels that will be used to communicate the project’s objectives, progress, and results to relevant stakeholders and wider audiences throughout the implementation period and after the project’s completion.</w:t>
            </w:r>
          </w:p>
        </w:tc>
      </w:tr>
    </w:tbl>
    <w:p w14:paraId="11465988" w14:textId="269A12B4" w:rsidR="1485CC3E" w:rsidRDefault="1485CC3E" w:rsidP="1485CC3E">
      <w:pPr>
        <w:spacing w:after="0"/>
        <w:rPr>
          <w:b/>
          <w:bCs/>
          <w:sz w:val="22"/>
          <w:szCs w:val="22"/>
        </w:rPr>
      </w:pPr>
    </w:p>
    <w:p w14:paraId="7A76ACF1" w14:textId="1C70407A" w:rsidR="0745D192" w:rsidRDefault="0745D192" w:rsidP="17F25F62">
      <w:pPr>
        <w:spacing w:after="0"/>
        <w:rPr>
          <w:b/>
          <w:bCs/>
        </w:rPr>
      </w:pPr>
      <w:r w:rsidRPr="17F25F62">
        <w:rPr>
          <w:b/>
          <w:bCs/>
        </w:rPr>
        <w:t>Co-creation methodologies (max 1300 characters)</w:t>
      </w:r>
      <w:r w:rsidR="4BA69E61" w:rsidRPr="17F25F62">
        <w:rPr>
          <w:b/>
          <w:bCs/>
        </w:rPr>
        <w:t xml:space="preserve"> Mandatory (*)</w:t>
      </w:r>
    </w:p>
    <w:tbl>
      <w:tblPr>
        <w:tblStyle w:val="Tablaconcuadrcula"/>
        <w:tblW w:w="0" w:type="auto"/>
        <w:tblLook w:val="06A0" w:firstRow="1" w:lastRow="0" w:firstColumn="1" w:lastColumn="0" w:noHBand="1" w:noVBand="1"/>
      </w:tblPr>
      <w:tblGrid>
        <w:gridCol w:w="9350"/>
      </w:tblGrid>
      <w:tr w:rsidR="1485CC3E" w14:paraId="2C53D33E" w14:textId="77777777" w:rsidTr="1485CC3E">
        <w:trPr>
          <w:trHeight w:val="300"/>
        </w:trPr>
        <w:tc>
          <w:tcPr>
            <w:tcW w:w="9360" w:type="dxa"/>
          </w:tcPr>
          <w:p w14:paraId="4DFCA556" w14:textId="50595293" w:rsidR="0745D192" w:rsidRDefault="0745D192" w:rsidP="1485CC3E">
            <w:r w:rsidRPr="1485CC3E">
              <w:rPr>
                <w:rFonts w:ascii="Calibri" w:eastAsia="Calibri" w:hAnsi="Calibri" w:cs="Calibri"/>
              </w:rPr>
              <w:t>Describe how communities and target groups will be actively involved and engaged in shaping the project through meaningful participatory approaches, such as co-design processes, workshops, assemblies, or living labs. If applicable, explain how these strategies build upon lessons learned from the previous project.</w:t>
            </w:r>
          </w:p>
        </w:tc>
      </w:tr>
    </w:tbl>
    <w:p w14:paraId="6DB30317" w14:textId="142FA974" w:rsidR="1485CC3E" w:rsidRDefault="1485CC3E" w:rsidP="1485CC3E"/>
    <w:p w14:paraId="40BF59E5" w14:textId="69FA98C8" w:rsidR="00966A71" w:rsidRDefault="2F0B0AC0" w:rsidP="17F25F62">
      <w:pPr>
        <w:spacing w:after="0"/>
        <w:rPr>
          <w:b/>
          <w:bCs/>
        </w:rPr>
      </w:pPr>
      <w:r w:rsidRPr="17F25F62">
        <w:rPr>
          <w:b/>
          <w:bCs/>
          <w:sz w:val="22"/>
          <w:szCs w:val="22"/>
        </w:rPr>
        <w:t>Risk Management Plan</w:t>
      </w:r>
      <w:r w:rsidR="41A78CEE" w:rsidRPr="17F25F62">
        <w:rPr>
          <w:b/>
          <w:bCs/>
          <w:sz w:val="22"/>
          <w:szCs w:val="22"/>
        </w:rPr>
        <w:t xml:space="preserve"> - </w:t>
      </w:r>
      <w:r w:rsidR="41A78CEE" w:rsidRPr="17F25F62">
        <w:rPr>
          <w:b/>
          <w:bCs/>
        </w:rPr>
        <w:t>Mandatory (*)</w:t>
      </w:r>
    </w:p>
    <w:tbl>
      <w:tblPr>
        <w:tblStyle w:val="Tablaconcuadrcula"/>
        <w:tblW w:w="0" w:type="auto"/>
        <w:tblLook w:val="06A0" w:firstRow="1" w:lastRow="0" w:firstColumn="1" w:lastColumn="0" w:noHBand="1" w:noVBand="1"/>
      </w:tblPr>
      <w:tblGrid>
        <w:gridCol w:w="9350"/>
      </w:tblGrid>
      <w:tr w:rsidR="1485CC3E" w14:paraId="2EA8584B" w14:textId="77777777" w:rsidTr="4AABFDC0">
        <w:trPr>
          <w:trHeight w:val="300"/>
        </w:trPr>
        <w:tc>
          <w:tcPr>
            <w:tcW w:w="9360" w:type="dxa"/>
          </w:tcPr>
          <w:p w14:paraId="47498C41" w14:textId="3B044714" w:rsidR="525AC6C2" w:rsidRDefault="525AC6C2" w:rsidP="1485CC3E">
            <w:pPr>
              <w:rPr>
                <w:rFonts w:ascii="Calibri" w:eastAsia="Calibri" w:hAnsi="Calibri" w:cs="Calibri"/>
                <w:sz w:val="22"/>
                <w:szCs w:val="22"/>
              </w:rPr>
            </w:pPr>
            <w:r w:rsidRPr="1485CC3E">
              <w:rPr>
                <w:rFonts w:ascii="Calibri" w:eastAsia="Calibri" w:hAnsi="Calibri" w:cs="Calibri"/>
                <w:sz w:val="22"/>
                <w:szCs w:val="22"/>
              </w:rPr>
              <w:t>Please identify and describe relevant risks and the corresponding mitigation measures.</w:t>
            </w:r>
          </w:p>
        </w:tc>
      </w:tr>
    </w:tbl>
    <w:p w14:paraId="3579CFB0" w14:textId="577F3751" w:rsidR="4AABFDC0" w:rsidRPr="004761B5" w:rsidRDefault="4AABFDC0" w:rsidP="4AABFDC0">
      <w:pPr>
        <w:pStyle w:val="Ttulo2"/>
        <w:ind w:left="720"/>
        <w:jc w:val="left"/>
        <w:rPr>
          <w:rFonts w:asciiTheme="minorHAnsi" w:eastAsiaTheme="minorEastAsia" w:hAnsiTheme="minorHAnsi" w:cstheme="minorBidi"/>
        </w:rPr>
      </w:pPr>
    </w:p>
    <w:p w14:paraId="2729F102" w14:textId="2F20F59E" w:rsidR="00EE7972" w:rsidRPr="00E84A38" w:rsidRDefault="06A8ACE0" w:rsidP="00AA1B5F">
      <w:pPr>
        <w:pStyle w:val="Ttulo2"/>
        <w:numPr>
          <w:ilvl w:val="0"/>
          <w:numId w:val="8"/>
        </w:numPr>
        <w:jc w:val="left"/>
        <w:rPr>
          <w:rFonts w:asciiTheme="minorHAnsi" w:eastAsiaTheme="minorEastAsia" w:hAnsiTheme="minorHAnsi" w:cstheme="minorBidi"/>
          <w:lang w:val="es-ES"/>
        </w:rPr>
      </w:pPr>
      <w:bookmarkStart w:id="6" w:name="_Toc1044737358"/>
      <w:bookmarkStart w:id="7" w:name="_Toc402599005"/>
      <w:proofErr w:type="spellStart"/>
      <w:r w:rsidRPr="1485CC3E">
        <w:rPr>
          <w:rFonts w:asciiTheme="minorHAnsi" w:eastAsiaTheme="minorEastAsia" w:hAnsiTheme="minorHAnsi" w:cstheme="minorBidi"/>
          <w:lang w:val="es-ES"/>
        </w:rPr>
        <w:t>Workplan</w:t>
      </w:r>
      <w:bookmarkEnd w:id="6"/>
      <w:bookmarkEnd w:id="7"/>
      <w:proofErr w:type="spellEnd"/>
    </w:p>
    <w:p w14:paraId="23881E0E" w14:textId="6F020A19" w:rsidR="70E41E81" w:rsidRPr="00E84A38" w:rsidRDefault="0F3DF26E" w:rsidP="17F25F62">
      <w:pPr>
        <w:spacing w:before="240" w:after="240" w:line="264" w:lineRule="auto"/>
        <w:jc w:val="both"/>
        <w:rPr>
          <w:rFonts w:ascii="Calibri" w:eastAsia="Calibri" w:hAnsi="Calibri" w:cs="Calibri"/>
          <w:sz w:val="22"/>
          <w:szCs w:val="22"/>
        </w:rPr>
      </w:pPr>
      <w:r w:rsidRPr="65847C74">
        <w:rPr>
          <w:rFonts w:ascii="Calibri" w:eastAsia="Calibri" w:hAnsi="Calibri" w:cs="Calibri"/>
          <w:sz w:val="22"/>
          <w:szCs w:val="22"/>
        </w:rPr>
        <w:t xml:space="preserve">Create the number of Work Packages needed to organise the project’s activities, considering a minimum of one and a maximum of four. </w:t>
      </w:r>
      <w:r w:rsidR="138457F1" w:rsidRPr="65847C74">
        <w:rPr>
          <w:rFonts w:ascii="Calibri" w:eastAsia="Calibri" w:hAnsi="Calibri" w:cs="Calibri"/>
          <w:sz w:val="22"/>
          <w:szCs w:val="22"/>
        </w:rPr>
        <w:t>A higher</w:t>
      </w:r>
      <w:r w:rsidRPr="65847C74">
        <w:rPr>
          <w:rFonts w:ascii="Calibri" w:eastAsia="Calibri" w:hAnsi="Calibri" w:cs="Calibri"/>
          <w:sz w:val="22"/>
          <w:szCs w:val="22"/>
        </w:rPr>
        <w:t xml:space="preserve"> number of Work Packages will not be considered as </w:t>
      </w:r>
      <w:r w:rsidR="138457F1" w:rsidRPr="65847C74">
        <w:rPr>
          <w:rFonts w:ascii="Calibri" w:eastAsia="Calibri" w:hAnsi="Calibri" w:cs="Calibri"/>
          <w:sz w:val="22"/>
          <w:szCs w:val="22"/>
        </w:rPr>
        <w:t xml:space="preserve">a positive </w:t>
      </w:r>
      <w:r w:rsidRPr="65847C74">
        <w:rPr>
          <w:rFonts w:ascii="Calibri" w:eastAsia="Calibri" w:hAnsi="Calibri" w:cs="Calibri"/>
          <w:sz w:val="22"/>
          <w:szCs w:val="22"/>
        </w:rPr>
        <w:t>evaluation criteri</w:t>
      </w:r>
      <w:r w:rsidR="00093F7F" w:rsidRPr="65847C74">
        <w:rPr>
          <w:rFonts w:ascii="Calibri" w:eastAsia="Calibri" w:hAnsi="Calibri" w:cs="Calibri"/>
          <w:sz w:val="22"/>
          <w:szCs w:val="22"/>
        </w:rPr>
        <w:t>on</w:t>
      </w:r>
      <w:r w:rsidR="73F14C8B" w:rsidRPr="65847C74">
        <w:rPr>
          <w:rFonts w:ascii="Calibri" w:eastAsia="Calibri" w:hAnsi="Calibri" w:cs="Calibri"/>
          <w:sz w:val="22"/>
          <w:szCs w:val="22"/>
        </w:rPr>
        <w:t>; o</w:t>
      </w:r>
      <w:r w:rsidRPr="65847C74">
        <w:rPr>
          <w:rFonts w:ascii="Calibri" w:eastAsia="Calibri" w:hAnsi="Calibri" w:cs="Calibri"/>
          <w:sz w:val="22"/>
          <w:szCs w:val="22"/>
        </w:rPr>
        <w:t>nly the clear presentation of the timeline and activities will be assessed.</w:t>
      </w:r>
    </w:p>
    <w:p w14:paraId="6972DA9D" w14:textId="72564AF1" w:rsidR="70E41E81" w:rsidRPr="00E84A38" w:rsidRDefault="004D4AFF" w:rsidP="1485CC3E">
      <w:pPr>
        <w:spacing w:before="240" w:after="240" w:line="264" w:lineRule="auto"/>
        <w:jc w:val="both"/>
        <w:rPr>
          <w:rFonts w:ascii="Calibri" w:eastAsia="Calibri" w:hAnsi="Calibri" w:cs="Calibri"/>
          <w:sz w:val="22"/>
          <w:szCs w:val="22"/>
        </w:rPr>
      </w:pPr>
      <w:r w:rsidRPr="17F25F62">
        <w:rPr>
          <w:rFonts w:ascii="Calibri" w:eastAsia="Calibri" w:hAnsi="Calibri" w:cs="Calibri"/>
          <w:sz w:val="22"/>
          <w:szCs w:val="22"/>
        </w:rPr>
        <w:t xml:space="preserve">In the </w:t>
      </w:r>
      <w:r w:rsidRPr="17F25F62">
        <w:rPr>
          <w:rFonts w:ascii="Calibri" w:eastAsia="Calibri" w:hAnsi="Calibri" w:cs="Calibri"/>
          <w:b/>
          <w:bCs/>
          <w:sz w:val="22"/>
          <w:szCs w:val="22"/>
        </w:rPr>
        <w:t>WP Description</w:t>
      </w:r>
      <w:r w:rsidRPr="17F25F62">
        <w:rPr>
          <w:rFonts w:ascii="Calibri" w:eastAsia="Calibri" w:hAnsi="Calibri" w:cs="Calibri"/>
          <w:sz w:val="22"/>
          <w:szCs w:val="22"/>
        </w:rPr>
        <w:t>, e</w:t>
      </w:r>
      <w:r w:rsidR="015BC023" w:rsidRPr="17F25F62">
        <w:rPr>
          <w:rFonts w:ascii="Calibri" w:eastAsia="Calibri" w:hAnsi="Calibri" w:cs="Calibri"/>
          <w:sz w:val="22"/>
          <w:szCs w:val="22"/>
        </w:rPr>
        <w:t xml:space="preserve">nsure that the activities are presented in a coherent </w:t>
      </w:r>
      <w:r w:rsidR="015BC023" w:rsidRPr="17F25F62">
        <w:rPr>
          <w:rFonts w:ascii="Calibri" w:eastAsia="Calibri" w:hAnsi="Calibri" w:cs="Calibri"/>
          <w:b/>
          <w:bCs/>
          <w:sz w:val="22"/>
          <w:szCs w:val="22"/>
        </w:rPr>
        <w:t>timeline</w:t>
      </w:r>
      <w:r w:rsidR="015BC023" w:rsidRPr="17F25F62">
        <w:rPr>
          <w:rFonts w:ascii="Calibri" w:eastAsia="Calibri" w:hAnsi="Calibri" w:cs="Calibri"/>
          <w:sz w:val="22"/>
          <w:szCs w:val="22"/>
        </w:rPr>
        <w:t xml:space="preserve">. For each time period or section of the work plan, describe the </w:t>
      </w:r>
      <w:r w:rsidR="015BC023" w:rsidRPr="17F25F62">
        <w:rPr>
          <w:rFonts w:ascii="Calibri" w:eastAsia="Calibri" w:hAnsi="Calibri" w:cs="Calibri"/>
          <w:b/>
          <w:bCs/>
          <w:sz w:val="22"/>
          <w:szCs w:val="22"/>
        </w:rPr>
        <w:t>main activities</w:t>
      </w:r>
      <w:r w:rsidR="015BC023" w:rsidRPr="17F25F62">
        <w:rPr>
          <w:rFonts w:ascii="Calibri" w:eastAsia="Calibri" w:hAnsi="Calibri" w:cs="Calibri"/>
          <w:sz w:val="22"/>
          <w:szCs w:val="22"/>
        </w:rPr>
        <w:t xml:space="preserve"> and specify the key expected results for each activity. </w:t>
      </w:r>
    </w:p>
    <w:p w14:paraId="3F6EAA99" w14:textId="7CDEBE8A" w:rsidR="70E41E81" w:rsidRPr="00E84A38" w:rsidRDefault="4D456E76" w:rsidP="1485CC3E">
      <w:pPr>
        <w:spacing w:after="120" w:line="264" w:lineRule="auto"/>
        <w:jc w:val="both"/>
      </w:pPr>
      <w:r w:rsidRPr="1485CC3E">
        <w:rPr>
          <w:b/>
          <w:bCs/>
        </w:rPr>
        <w:t>Deli</w:t>
      </w:r>
      <w:r w:rsidR="6C61040F" w:rsidRPr="1485CC3E">
        <w:rPr>
          <w:b/>
          <w:bCs/>
        </w:rPr>
        <w:t>v</w:t>
      </w:r>
      <w:r w:rsidRPr="1485CC3E">
        <w:rPr>
          <w:b/>
          <w:bCs/>
        </w:rPr>
        <w:t>erables</w:t>
      </w:r>
    </w:p>
    <w:p w14:paraId="490AA396" w14:textId="4391ABFB" w:rsidR="70E41E81" w:rsidRDefault="6B2411C6" w:rsidP="1485CC3E">
      <w:pPr>
        <w:jc w:val="both"/>
        <w:rPr>
          <w:rFonts w:ascii="Calibri" w:eastAsia="Calibri" w:hAnsi="Calibri" w:cs="Calibri"/>
          <w:sz w:val="22"/>
          <w:szCs w:val="22"/>
        </w:rPr>
      </w:pPr>
      <w:r w:rsidRPr="65847C74">
        <w:rPr>
          <w:rFonts w:ascii="Calibri" w:eastAsia="Calibri" w:hAnsi="Calibri" w:cs="Calibri"/>
          <w:sz w:val="22"/>
          <w:szCs w:val="22"/>
        </w:rPr>
        <w:t xml:space="preserve">Please add the two mandatory deliverables to the </w:t>
      </w:r>
      <w:r w:rsidR="00093F7F" w:rsidRPr="65847C74">
        <w:rPr>
          <w:rFonts w:ascii="Calibri" w:eastAsia="Calibri" w:hAnsi="Calibri" w:cs="Calibri"/>
          <w:sz w:val="22"/>
          <w:szCs w:val="22"/>
        </w:rPr>
        <w:t xml:space="preserve">relevant </w:t>
      </w:r>
      <w:r w:rsidRPr="65847C74">
        <w:rPr>
          <w:rFonts w:ascii="Calibri" w:eastAsia="Calibri" w:hAnsi="Calibri" w:cs="Calibri"/>
          <w:sz w:val="22"/>
          <w:szCs w:val="22"/>
        </w:rPr>
        <w:t>created work packages</w:t>
      </w:r>
      <w:r w:rsidR="67EB13D5" w:rsidRPr="65847C74">
        <w:rPr>
          <w:rFonts w:ascii="Calibri" w:eastAsia="Calibri" w:hAnsi="Calibri" w:cs="Calibri"/>
          <w:sz w:val="22"/>
          <w:szCs w:val="22"/>
        </w:rPr>
        <w:t>:</w:t>
      </w:r>
    </w:p>
    <w:p w14:paraId="38393F00" w14:textId="0F162BF9" w:rsidR="005B0350" w:rsidRDefault="367CEDB3" w:rsidP="00681547">
      <w:pPr>
        <w:pStyle w:val="Prrafodelista"/>
        <w:numPr>
          <w:ilvl w:val="0"/>
          <w:numId w:val="9"/>
        </w:numPr>
        <w:jc w:val="both"/>
      </w:pPr>
      <w:r>
        <w:t xml:space="preserve">Name: </w:t>
      </w:r>
      <w:r w:rsidR="6614D638">
        <w:t>Final Report</w:t>
      </w:r>
    </w:p>
    <w:p w14:paraId="2850E222" w14:textId="2E28A880" w:rsidR="00681547" w:rsidRDefault="367CEDB3" w:rsidP="17F25F62">
      <w:pPr>
        <w:pStyle w:val="Prrafodelista"/>
        <w:numPr>
          <w:ilvl w:val="0"/>
          <w:numId w:val="9"/>
        </w:numPr>
        <w:jc w:val="both"/>
        <w:rPr>
          <w:rFonts w:ascii="Calibri" w:eastAsia="Calibri" w:hAnsi="Calibri" w:cs="Calibri"/>
          <w:b/>
          <w:bCs/>
          <w:sz w:val="22"/>
          <w:szCs w:val="22"/>
        </w:rPr>
      </w:pPr>
      <w:r>
        <w:t>Description</w:t>
      </w:r>
      <w:r w:rsidR="2F576958">
        <w:t xml:space="preserve">: </w:t>
      </w:r>
      <w:r w:rsidR="2F576958" w:rsidRPr="17F25F62">
        <w:rPr>
          <w:rFonts w:ascii="Calibri" w:eastAsia="Calibri" w:hAnsi="Calibri" w:cs="Calibri"/>
          <w:sz w:val="22"/>
          <w:szCs w:val="22"/>
        </w:rPr>
        <w:t>Detailed final report presenting the activities implemented throughout the project implementation phase, the methodology and work plan followed, the results achieved, outputs and outcomes, overall impact, and final project conclusions. The report should also include an overview of the costs associated with the activities, feedback on potential impacts on local policies and strategies, and the steps taken to ensure the sustainability of the project, including recommendations for future replication or scaling up of the completed activities.</w:t>
      </w:r>
    </w:p>
    <w:p w14:paraId="76AFB4ED" w14:textId="697DFE03" w:rsidR="700FE52F" w:rsidRDefault="367CEDB3" w:rsidP="00991BA8">
      <w:pPr>
        <w:pStyle w:val="Prrafodelista"/>
        <w:numPr>
          <w:ilvl w:val="0"/>
          <w:numId w:val="9"/>
        </w:numPr>
        <w:jc w:val="both"/>
      </w:pPr>
      <w:r>
        <w:t>Achievement date</w:t>
      </w:r>
      <w:r w:rsidR="18E8BA3C">
        <w:t>: End of the project</w:t>
      </w:r>
    </w:p>
    <w:p w14:paraId="4449546A" w14:textId="77777777" w:rsidR="00991BA8" w:rsidRDefault="00991BA8" w:rsidP="00991BA8">
      <w:pPr>
        <w:pStyle w:val="Prrafodelista"/>
        <w:jc w:val="both"/>
      </w:pPr>
    </w:p>
    <w:p w14:paraId="6344A52D" w14:textId="5389CB3C" w:rsidR="18E8BA3C" w:rsidRDefault="18E8BA3C" w:rsidP="700FE52F">
      <w:pPr>
        <w:pStyle w:val="Prrafodelista"/>
        <w:numPr>
          <w:ilvl w:val="0"/>
          <w:numId w:val="1"/>
        </w:numPr>
        <w:jc w:val="both"/>
        <w:rPr>
          <w:rFonts w:ascii="Calibri" w:eastAsia="Calibri" w:hAnsi="Calibri" w:cs="Calibri"/>
          <w:b/>
          <w:bCs/>
          <w:sz w:val="22"/>
          <w:szCs w:val="22"/>
        </w:rPr>
      </w:pPr>
      <w:r>
        <w:t xml:space="preserve">Name: </w:t>
      </w:r>
      <w:r w:rsidRPr="17F25F62">
        <w:rPr>
          <w:sz w:val="22"/>
          <w:szCs w:val="22"/>
        </w:rPr>
        <w:t>Results Dissemination Report</w:t>
      </w:r>
    </w:p>
    <w:p w14:paraId="64CE5210" w14:textId="3684F856" w:rsidR="18E8BA3C" w:rsidRDefault="18E8BA3C" w:rsidP="700FE52F">
      <w:pPr>
        <w:pStyle w:val="Prrafodelista"/>
        <w:numPr>
          <w:ilvl w:val="0"/>
          <w:numId w:val="1"/>
        </w:numPr>
        <w:jc w:val="both"/>
        <w:rPr>
          <w:rFonts w:ascii="Calibri" w:eastAsia="Calibri" w:hAnsi="Calibri" w:cs="Calibri"/>
          <w:b/>
          <w:bCs/>
          <w:sz w:val="22"/>
          <w:szCs w:val="22"/>
        </w:rPr>
      </w:pPr>
      <w:r>
        <w:lastRenderedPageBreak/>
        <w:t xml:space="preserve">Description: </w:t>
      </w:r>
      <w:r w:rsidRPr="17F25F62">
        <w:rPr>
          <w:rFonts w:ascii="Calibri" w:eastAsia="Calibri" w:hAnsi="Calibri" w:cs="Calibri"/>
          <w:sz w:val="22"/>
          <w:szCs w:val="22"/>
        </w:rPr>
        <w:t>Deliverable presenting the key project results, achievements, and/or success stories through an accessible and engaging format (e.g. booklet, website, video, policy paper, or another relevant format). The deliverable should effectively communicate the project’s impact, outcomes, an/or relevant experiences to target stakeholders, project participants, and/or wider audiences, using a clear structure and visually appealing approach to ensure effective dissemination of results.</w:t>
      </w:r>
    </w:p>
    <w:p w14:paraId="46B1582F" w14:textId="4A5641B4" w:rsidR="18E8BA3C" w:rsidRDefault="18E8BA3C" w:rsidP="700FE52F">
      <w:pPr>
        <w:pStyle w:val="Prrafodelista"/>
        <w:numPr>
          <w:ilvl w:val="0"/>
          <w:numId w:val="1"/>
        </w:numPr>
        <w:jc w:val="both"/>
      </w:pPr>
      <w:r>
        <w:t>Achievement date: End of the project</w:t>
      </w:r>
    </w:p>
    <w:p w14:paraId="5FF80D46" w14:textId="0575F39E" w:rsidR="70E41E81" w:rsidRDefault="70E41E81" w:rsidP="17F25F62">
      <w:pPr>
        <w:rPr>
          <w:rFonts w:ascii="Calibri" w:eastAsia="Calibri" w:hAnsi="Calibri" w:cs="Calibri"/>
          <w:b/>
          <w:bCs/>
          <w:sz w:val="22"/>
          <w:szCs w:val="22"/>
        </w:rPr>
      </w:pPr>
    </w:p>
    <w:p w14:paraId="4D6929AF" w14:textId="77777777" w:rsidR="00921A15" w:rsidRPr="00921A15" w:rsidRDefault="00921A15" w:rsidP="00921A15">
      <w:pPr>
        <w:numPr>
          <w:ilvl w:val="0"/>
          <w:numId w:val="10"/>
        </w:numPr>
        <w:jc w:val="both"/>
      </w:pPr>
      <w:r>
        <w:t>NOTE: Deliverables can only be added once the Work Package is created and must be added directly to the assigned Work Package.</w:t>
      </w:r>
    </w:p>
    <w:p w14:paraId="044BCA8E" w14:textId="77777777" w:rsidR="00921A15" w:rsidRPr="00E84A38" w:rsidRDefault="00921A15" w:rsidP="1485CC3E">
      <w:pPr>
        <w:jc w:val="both"/>
      </w:pPr>
    </w:p>
    <w:p w14:paraId="5423CAA6" w14:textId="3286A271" w:rsidR="31CECE4E" w:rsidRDefault="28C40193" w:rsidP="1485CC3E">
      <w:r w:rsidRPr="700FE52F">
        <w:rPr>
          <w:rFonts w:ascii="Calibri" w:eastAsia="Calibri" w:hAnsi="Calibri" w:cs="Calibri"/>
          <w:b/>
          <w:bCs/>
          <w:sz w:val="22"/>
          <w:szCs w:val="22"/>
        </w:rPr>
        <w:t>KPIs</w:t>
      </w:r>
    </w:p>
    <w:p w14:paraId="2DE99E9F" w14:textId="34F3C7BE" w:rsidR="31CECE4E" w:rsidRDefault="454CEF28" w:rsidP="00991BA8">
      <w:pPr>
        <w:spacing w:after="0"/>
        <w:rPr>
          <w:color w:val="303133"/>
          <w:sz w:val="22"/>
          <w:szCs w:val="22"/>
        </w:rPr>
      </w:pPr>
      <w:r w:rsidRPr="17F25F62">
        <w:rPr>
          <w:color w:val="303133"/>
          <w:sz w:val="22"/>
          <w:szCs w:val="22"/>
        </w:rPr>
        <w:t>Please fill in the mandatory KPIs to be achieved within the duration of your project (see Call Manual - KPIs section 3.3.5).</w:t>
      </w:r>
    </w:p>
    <w:p w14:paraId="6C729E53" w14:textId="54C1EDD6" w:rsidR="31CECE4E" w:rsidRDefault="454CEF28" w:rsidP="00991BA8">
      <w:pPr>
        <w:spacing w:after="0"/>
        <w:rPr>
          <w:color w:val="303133"/>
          <w:sz w:val="22"/>
          <w:szCs w:val="22"/>
        </w:rPr>
      </w:pPr>
      <w:r w:rsidRPr="17F25F62">
        <w:rPr>
          <w:color w:val="303133"/>
          <w:sz w:val="22"/>
          <w:szCs w:val="22"/>
        </w:rPr>
        <w:t>Click on the edit button and then add the information as indicated:</w:t>
      </w:r>
    </w:p>
    <w:p w14:paraId="56BFB95A" w14:textId="08740D38" w:rsidR="31CECE4E" w:rsidRDefault="454CEF28" w:rsidP="00991BA8">
      <w:pPr>
        <w:spacing w:after="0"/>
        <w:rPr>
          <w:color w:val="303133"/>
          <w:sz w:val="22"/>
          <w:szCs w:val="22"/>
        </w:rPr>
      </w:pPr>
      <w:r w:rsidRPr="17F25F62">
        <w:rPr>
          <w:color w:val="303133"/>
          <w:sz w:val="22"/>
          <w:szCs w:val="22"/>
        </w:rPr>
        <w:t>In “Explanation” - please add 1 sentence as description.</w:t>
      </w:r>
    </w:p>
    <w:p w14:paraId="631D410F" w14:textId="12B412FF" w:rsidR="31CECE4E" w:rsidRDefault="454CEF28" w:rsidP="00991BA8">
      <w:pPr>
        <w:spacing w:after="0"/>
        <w:rPr>
          <w:color w:val="303133"/>
          <w:sz w:val="22"/>
          <w:szCs w:val="22"/>
        </w:rPr>
      </w:pPr>
      <w:r w:rsidRPr="17F25F62">
        <w:rPr>
          <w:color w:val="303133"/>
          <w:sz w:val="22"/>
          <w:szCs w:val="22"/>
        </w:rPr>
        <w:t>Please select “2027” as KPI Year.</w:t>
      </w:r>
    </w:p>
    <w:p w14:paraId="6BF2D3AA" w14:textId="684305CD" w:rsidR="31CECE4E" w:rsidRDefault="454CEF28" w:rsidP="00991BA8">
      <w:pPr>
        <w:spacing w:after="0"/>
        <w:rPr>
          <w:color w:val="303133"/>
          <w:sz w:val="22"/>
          <w:szCs w:val="22"/>
        </w:rPr>
      </w:pPr>
      <w:r w:rsidRPr="17F25F62">
        <w:rPr>
          <w:color w:val="303133"/>
          <w:sz w:val="22"/>
          <w:szCs w:val="22"/>
        </w:rPr>
        <w:t>Please add the Target Values, considering the minimum values indicated in the Call Manual for each KPI.</w:t>
      </w:r>
    </w:p>
    <w:p w14:paraId="0D482A7E" w14:textId="61EC9EDA" w:rsidR="31CECE4E" w:rsidRDefault="454CEF28" w:rsidP="00991BA8">
      <w:pPr>
        <w:spacing w:after="0"/>
        <w:rPr>
          <w:color w:val="303133"/>
          <w:sz w:val="22"/>
          <w:szCs w:val="22"/>
        </w:rPr>
      </w:pPr>
      <w:r w:rsidRPr="17F25F62">
        <w:rPr>
          <w:color w:val="303133"/>
          <w:sz w:val="22"/>
          <w:szCs w:val="22"/>
        </w:rPr>
        <w:t xml:space="preserve">The achievement date must be </w:t>
      </w:r>
      <w:r w:rsidRPr="17F25F62">
        <w:rPr>
          <w:b/>
          <w:bCs/>
          <w:color w:val="303133"/>
          <w:sz w:val="22"/>
          <w:szCs w:val="22"/>
        </w:rPr>
        <w:t>the project end.</w:t>
      </w:r>
    </w:p>
    <w:p w14:paraId="59E95142" w14:textId="11CCAF00" w:rsidR="31CECE4E" w:rsidRDefault="454CEF28" w:rsidP="00991BA8">
      <w:pPr>
        <w:spacing w:after="0"/>
        <w:rPr>
          <w:color w:val="303133"/>
          <w:sz w:val="22"/>
          <w:szCs w:val="22"/>
        </w:rPr>
      </w:pPr>
      <w:r w:rsidRPr="17F25F62">
        <w:rPr>
          <w:color w:val="303133"/>
          <w:sz w:val="22"/>
          <w:szCs w:val="22"/>
        </w:rPr>
        <w:t>Select the “Responsible Partner”. Add all consortium members as “Contributing partner/s”</w:t>
      </w:r>
    </w:p>
    <w:p w14:paraId="4E477012" w14:textId="271DC42F" w:rsidR="31CECE4E" w:rsidRDefault="454CEF28" w:rsidP="00991BA8">
      <w:pPr>
        <w:spacing w:after="0"/>
        <w:rPr>
          <w:color w:val="303133"/>
          <w:sz w:val="22"/>
          <w:szCs w:val="22"/>
        </w:rPr>
      </w:pPr>
      <w:r w:rsidRPr="17F25F62">
        <w:rPr>
          <w:color w:val="303133"/>
          <w:sz w:val="22"/>
          <w:szCs w:val="22"/>
        </w:rPr>
        <w:t>Please add the Target Values indicated in the Call Manual for each KPI</w:t>
      </w:r>
    </w:p>
    <w:p w14:paraId="2E6DD79D" w14:textId="5B559F7E" w:rsidR="31CECE4E" w:rsidRDefault="454CEF28" w:rsidP="00991BA8">
      <w:pPr>
        <w:spacing w:after="0"/>
        <w:rPr>
          <w:sz w:val="22"/>
          <w:szCs w:val="22"/>
        </w:rPr>
      </w:pPr>
      <w:r w:rsidRPr="17F25F62">
        <w:rPr>
          <w:color w:val="303133"/>
          <w:sz w:val="22"/>
          <w:szCs w:val="22"/>
        </w:rPr>
        <w:t>The achievement date must be the project end.</w:t>
      </w:r>
      <w:r w:rsidRPr="17F25F62">
        <w:rPr>
          <w:sz w:val="22"/>
          <w:szCs w:val="22"/>
        </w:rPr>
        <w:t xml:space="preserve"> </w:t>
      </w:r>
    </w:p>
    <w:p w14:paraId="38933B9C" w14:textId="1DA41F24" w:rsidR="31CECE4E" w:rsidRDefault="31CECE4E" w:rsidP="700FE52F">
      <w:pPr>
        <w:rPr>
          <w:rFonts w:ascii="Calibri" w:eastAsia="Calibri" w:hAnsi="Calibri" w:cs="Calibri"/>
          <w:sz w:val="22"/>
          <w:szCs w:val="22"/>
        </w:rPr>
      </w:pPr>
    </w:p>
    <w:tbl>
      <w:tblPr>
        <w:tblStyle w:val="Tablaconcuadrcula"/>
        <w:tblW w:w="0" w:type="auto"/>
        <w:tblLook w:val="06A0" w:firstRow="1" w:lastRow="0" w:firstColumn="1" w:lastColumn="0" w:noHBand="1" w:noVBand="1"/>
      </w:tblPr>
      <w:tblGrid>
        <w:gridCol w:w="1154"/>
        <w:gridCol w:w="1518"/>
        <w:gridCol w:w="1499"/>
        <w:gridCol w:w="929"/>
        <w:gridCol w:w="1412"/>
        <w:gridCol w:w="1337"/>
        <w:gridCol w:w="1501"/>
      </w:tblGrid>
      <w:tr w:rsidR="1485CC3E" w14:paraId="5A9CDDC4" w14:textId="77777777" w:rsidTr="1485CC3E">
        <w:trPr>
          <w:trHeight w:val="300"/>
        </w:trPr>
        <w:tc>
          <w:tcPr>
            <w:tcW w:w="1155" w:type="dxa"/>
          </w:tcPr>
          <w:p w14:paraId="0B76BE5E" w14:textId="3D7C8C91" w:rsidR="1485CC3E" w:rsidRDefault="1485CC3E" w:rsidP="1485CC3E">
            <w:pPr>
              <w:jc w:val="both"/>
            </w:pPr>
            <w:r w:rsidRPr="1485CC3E">
              <w:rPr>
                <w:rFonts w:ascii="Calibri" w:eastAsia="Calibri" w:hAnsi="Calibri" w:cs="Calibri"/>
                <w:b/>
                <w:bCs/>
                <w:sz w:val="22"/>
                <w:szCs w:val="22"/>
              </w:rPr>
              <w:t>KPI code</w:t>
            </w:r>
          </w:p>
        </w:tc>
        <w:tc>
          <w:tcPr>
            <w:tcW w:w="1519" w:type="dxa"/>
          </w:tcPr>
          <w:p w14:paraId="48846F7C" w14:textId="52F92521" w:rsidR="1485CC3E" w:rsidRDefault="1485CC3E" w:rsidP="1485CC3E">
            <w:pPr>
              <w:jc w:val="both"/>
            </w:pPr>
            <w:r w:rsidRPr="1485CC3E">
              <w:rPr>
                <w:rFonts w:ascii="Calibri" w:eastAsia="Calibri" w:hAnsi="Calibri" w:cs="Calibri"/>
                <w:b/>
                <w:bCs/>
                <w:sz w:val="22"/>
                <w:szCs w:val="22"/>
              </w:rPr>
              <w:t>KPI Title</w:t>
            </w:r>
          </w:p>
        </w:tc>
        <w:tc>
          <w:tcPr>
            <w:tcW w:w="1500" w:type="dxa"/>
          </w:tcPr>
          <w:p w14:paraId="026918CC" w14:textId="2645F84A" w:rsidR="1485CC3E" w:rsidRDefault="1485CC3E" w:rsidP="1485CC3E">
            <w:pPr>
              <w:jc w:val="both"/>
            </w:pPr>
            <w:r w:rsidRPr="1485CC3E">
              <w:rPr>
                <w:rFonts w:ascii="Calibri" w:eastAsia="Calibri" w:hAnsi="Calibri" w:cs="Calibri"/>
                <w:b/>
                <w:bCs/>
                <w:sz w:val="22"/>
                <w:szCs w:val="22"/>
              </w:rPr>
              <w:t>KPI Description</w:t>
            </w:r>
          </w:p>
        </w:tc>
        <w:tc>
          <w:tcPr>
            <w:tcW w:w="932" w:type="dxa"/>
          </w:tcPr>
          <w:p w14:paraId="180ADAFE" w14:textId="55A30396" w:rsidR="1485CC3E" w:rsidRDefault="1485CC3E" w:rsidP="1485CC3E">
            <w:pPr>
              <w:jc w:val="both"/>
            </w:pPr>
            <w:r w:rsidRPr="1485CC3E">
              <w:rPr>
                <w:rFonts w:ascii="Calibri" w:eastAsia="Calibri" w:hAnsi="Calibri" w:cs="Calibri"/>
                <w:b/>
                <w:bCs/>
                <w:sz w:val="22"/>
                <w:szCs w:val="22"/>
              </w:rPr>
              <w:t>Target value 2025</w:t>
            </w:r>
          </w:p>
        </w:tc>
        <w:tc>
          <w:tcPr>
            <w:tcW w:w="1412" w:type="dxa"/>
          </w:tcPr>
          <w:p w14:paraId="49E3EB2C" w14:textId="687936A8" w:rsidR="1485CC3E" w:rsidRDefault="1485CC3E" w:rsidP="1485CC3E">
            <w:pPr>
              <w:jc w:val="both"/>
            </w:pPr>
            <w:r w:rsidRPr="1485CC3E">
              <w:rPr>
                <w:rFonts w:ascii="Calibri" w:eastAsia="Calibri" w:hAnsi="Calibri" w:cs="Calibri"/>
                <w:b/>
                <w:bCs/>
                <w:sz w:val="22"/>
                <w:szCs w:val="22"/>
              </w:rPr>
              <w:t>KPI achievement date</w:t>
            </w:r>
          </w:p>
        </w:tc>
        <w:tc>
          <w:tcPr>
            <w:tcW w:w="1337" w:type="dxa"/>
          </w:tcPr>
          <w:p w14:paraId="4484F23E" w14:textId="425C1026" w:rsidR="1485CC3E" w:rsidRDefault="1485CC3E" w:rsidP="1485CC3E">
            <w:pPr>
              <w:jc w:val="both"/>
            </w:pPr>
            <w:r w:rsidRPr="1485CC3E">
              <w:rPr>
                <w:rFonts w:ascii="Calibri" w:eastAsia="Calibri" w:hAnsi="Calibri" w:cs="Calibri"/>
                <w:b/>
                <w:bCs/>
                <w:sz w:val="22"/>
                <w:szCs w:val="22"/>
              </w:rPr>
              <w:t>Responsible Partner</w:t>
            </w:r>
          </w:p>
        </w:tc>
        <w:tc>
          <w:tcPr>
            <w:tcW w:w="1504" w:type="dxa"/>
          </w:tcPr>
          <w:p w14:paraId="30F6C035" w14:textId="32079666" w:rsidR="1485CC3E" w:rsidRDefault="1485CC3E" w:rsidP="1485CC3E">
            <w:pPr>
              <w:jc w:val="both"/>
            </w:pPr>
            <w:r w:rsidRPr="1485CC3E">
              <w:rPr>
                <w:rFonts w:ascii="Calibri" w:eastAsia="Calibri" w:hAnsi="Calibri" w:cs="Calibri"/>
                <w:b/>
                <w:bCs/>
                <w:sz w:val="22"/>
                <w:szCs w:val="22"/>
              </w:rPr>
              <w:t>Contributing Partner</w:t>
            </w:r>
          </w:p>
        </w:tc>
      </w:tr>
      <w:tr w:rsidR="1485CC3E" w14:paraId="24692F90" w14:textId="77777777" w:rsidTr="1485CC3E">
        <w:trPr>
          <w:trHeight w:val="300"/>
        </w:trPr>
        <w:tc>
          <w:tcPr>
            <w:tcW w:w="1155" w:type="dxa"/>
          </w:tcPr>
          <w:p w14:paraId="1A29CBD3" w14:textId="21B4FD0D" w:rsidR="1485CC3E" w:rsidRDefault="1485CC3E" w:rsidP="1485CC3E">
            <w:pPr>
              <w:jc w:val="both"/>
            </w:pPr>
            <w:r w:rsidRPr="1485CC3E">
              <w:rPr>
                <w:rFonts w:ascii="Calibri" w:eastAsia="Calibri" w:hAnsi="Calibri" w:cs="Calibri"/>
                <w:sz w:val="22"/>
                <w:szCs w:val="22"/>
              </w:rPr>
              <w:t>EITHE08.1</w:t>
            </w:r>
          </w:p>
        </w:tc>
        <w:tc>
          <w:tcPr>
            <w:tcW w:w="1519" w:type="dxa"/>
          </w:tcPr>
          <w:p w14:paraId="136A2EDA" w14:textId="3E86AD11" w:rsidR="1485CC3E" w:rsidRDefault="1485CC3E" w:rsidP="1485CC3E">
            <w:pPr>
              <w:spacing w:after="120" w:line="264" w:lineRule="auto"/>
            </w:pPr>
            <w:r w:rsidRPr="1485CC3E">
              <w:rPr>
                <w:rFonts w:ascii="Calibri" w:eastAsia="Calibri" w:hAnsi="Calibri" w:cs="Calibri"/>
                <w:b/>
                <w:bCs/>
                <w:sz w:val="22"/>
                <w:szCs w:val="22"/>
              </w:rPr>
              <w:t>Participants in (non-degree) education and training</w:t>
            </w:r>
          </w:p>
          <w:p w14:paraId="744684C0" w14:textId="435EC2F4" w:rsidR="1485CC3E" w:rsidRDefault="1485CC3E" w:rsidP="1485CC3E">
            <w:pPr>
              <w:jc w:val="both"/>
            </w:pPr>
            <w:r w:rsidRPr="1485CC3E">
              <w:rPr>
                <w:rFonts w:ascii="Calibri" w:eastAsia="Calibri" w:hAnsi="Calibri" w:cs="Calibri"/>
                <w:b/>
                <w:bCs/>
                <w:sz w:val="22"/>
                <w:szCs w:val="22"/>
              </w:rPr>
              <w:t xml:space="preserve"> </w:t>
            </w:r>
          </w:p>
        </w:tc>
        <w:tc>
          <w:tcPr>
            <w:tcW w:w="1500" w:type="dxa"/>
          </w:tcPr>
          <w:p w14:paraId="02923BDA" w14:textId="20F2527C" w:rsidR="1485CC3E" w:rsidRDefault="1485CC3E" w:rsidP="1485CC3E">
            <w:pPr>
              <w:jc w:val="both"/>
            </w:pPr>
            <w:r w:rsidRPr="1485CC3E">
              <w:rPr>
                <w:rFonts w:ascii="Calibri" w:eastAsia="Calibri" w:hAnsi="Calibri" w:cs="Calibri"/>
                <w:i/>
                <w:iCs/>
                <w:sz w:val="22"/>
                <w:szCs w:val="22"/>
              </w:rPr>
              <w:t>Automatically filled</w:t>
            </w:r>
          </w:p>
        </w:tc>
        <w:tc>
          <w:tcPr>
            <w:tcW w:w="932" w:type="dxa"/>
          </w:tcPr>
          <w:p w14:paraId="7A0613A4" w14:textId="09C9F4B0" w:rsidR="1485CC3E" w:rsidRDefault="1485CC3E" w:rsidP="1485CC3E">
            <w:pPr>
              <w:jc w:val="both"/>
              <w:rPr>
                <w:rFonts w:ascii="Calibri" w:eastAsia="Calibri" w:hAnsi="Calibri" w:cs="Calibri"/>
                <w:sz w:val="22"/>
                <w:szCs w:val="22"/>
              </w:rPr>
            </w:pPr>
            <w:r w:rsidRPr="1485CC3E">
              <w:rPr>
                <w:rFonts w:ascii="Calibri" w:eastAsia="Calibri" w:hAnsi="Calibri" w:cs="Calibri"/>
                <w:sz w:val="22"/>
                <w:szCs w:val="22"/>
              </w:rPr>
              <w:t xml:space="preserve">Min </w:t>
            </w:r>
            <w:r w:rsidR="009F0861">
              <w:rPr>
                <w:rFonts w:ascii="Calibri" w:eastAsia="Calibri" w:hAnsi="Calibri" w:cs="Calibri"/>
                <w:sz w:val="22"/>
                <w:szCs w:val="22"/>
              </w:rPr>
              <w:t>5</w:t>
            </w:r>
            <w:r w:rsidR="152C7273" w:rsidRPr="1485CC3E">
              <w:rPr>
                <w:rFonts w:ascii="Calibri" w:eastAsia="Calibri" w:hAnsi="Calibri" w:cs="Calibri"/>
                <w:sz w:val="22"/>
                <w:szCs w:val="22"/>
              </w:rPr>
              <w:t>0</w:t>
            </w:r>
          </w:p>
        </w:tc>
        <w:tc>
          <w:tcPr>
            <w:tcW w:w="1412" w:type="dxa"/>
          </w:tcPr>
          <w:p w14:paraId="777ED63E" w14:textId="62A6FF77" w:rsidR="1485CC3E" w:rsidRDefault="1485CC3E" w:rsidP="1485CC3E">
            <w:r w:rsidRPr="1485CC3E">
              <w:rPr>
                <w:rFonts w:ascii="Calibri" w:eastAsia="Calibri" w:hAnsi="Calibri" w:cs="Calibri"/>
                <w:sz w:val="22"/>
                <w:szCs w:val="22"/>
              </w:rPr>
              <w:t>End of the project</w:t>
            </w:r>
          </w:p>
        </w:tc>
        <w:tc>
          <w:tcPr>
            <w:tcW w:w="1337" w:type="dxa"/>
          </w:tcPr>
          <w:p w14:paraId="62B7E2B9" w14:textId="289FB43A" w:rsidR="1485CC3E" w:rsidRDefault="1485CC3E" w:rsidP="1485CC3E">
            <w:pPr>
              <w:jc w:val="both"/>
            </w:pPr>
            <w:r w:rsidRPr="1485CC3E">
              <w:rPr>
                <w:rFonts w:ascii="Calibri" w:eastAsia="Calibri" w:hAnsi="Calibri" w:cs="Calibri"/>
                <w:b/>
                <w:bCs/>
                <w:sz w:val="22"/>
                <w:szCs w:val="22"/>
              </w:rPr>
              <w:t xml:space="preserve"> </w:t>
            </w:r>
          </w:p>
        </w:tc>
        <w:tc>
          <w:tcPr>
            <w:tcW w:w="1504" w:type="dxa"/>
          </w:tcPr>
          <w:p w14:paraId="51DF7B67" w14:textId="338DAF62" w:rsidR="1485CC3E" w:rsidRDefault="1485CC3E" w:rsidP="1485CC3E">
            <w:pPr>
              <w:jc w:val="both"/>
            </w:pPr>
            <w:r w:rsidRPr="1485CC3E">
              <w:rPr>
                <w:rFonts w:ascii="Calibri" w:eastAsia="Calibri" w:hAnsi="Calibri" w:cs="Calibri"/>
                <w:b/>
                <w:bCs/>
                <w:sz w:val="22"/>
                <w:szCs w:val="22"/>
              </w:rPr>
              <w:t xml:space="preserve"> </w:t>
            </w:r>
          </w:p>
        </w:tc>
      </w:tr>
      <w:tr w:rsidR="1485CC3E" w14:paraId="1F818BCF" w14:textId="77777777" w:rsidTr="1485CC3E">
        <w:trPr>
          <w:trHeight w:val="300"/>
        </w:trPr>
        <w:tc>
          <w:tcPr>
            <w:tcW w:w="1155" w:type="dxa"/>
          </w:tcPr>
          <w:p w14:paraId="015621FA" w14:textId="368AFB2E" w:rsidR="1485CC3E" w:rsidRDefault="1485CC3E" w:rsidP="1485CC3E">
            <w:pPr>
              <w:jc w:val="both"/>
            </w:pPr>
            <w:r w:rsidRPr="1485CC3E">
              <w:rPr>
                <w:rFonts w:ascii="Calibri" w:eastAsia="Calibri" w:hAnsi="Calibri" w:cs="Calibri"/>
                <w:sz w:val="22"/>
                <w:szCs w:val="22"/>
              </w:rPr>
              <w:lastRenderedPageBreak/>
              <w:t xml:space="preserve">KSN03 </w:t>
            </w:r>
            <w:r w:rsidR="0C5D0CFF" w:rsidRPr="1485CC3E">
              <w:rPr>
                <w:rFonts w:ascii="Calibri" w:eastAsia="Calibri" w:hAnsi="Calibri" w:cs="Calibri"/>
                <w:sz w:val="22"/>
                <w:szCs w:val="22"/>
              </w:rPr>
              <w:t>(optional)</w:t>
            </w:r>
          </w:p>
        </w:tc>
        <w:tc>
          <w:tcPr>
            <w:tcW w:w="1519" w:type="dxa"/>
          </w:tcPr>
          <w:p w14:paraId="67C5FDE7" w14:textId="6FD275FF" w:rsidR="1485CC3E" w:rsidRDefault="1485CC3E" w:rsidP="1485CC3E">
            <w:pPr>
              <w:jc w:val="both"/>
            </w:pPr>
            <w:r w:rsidRPr="1485CC3E">
              <w:rPr>
                <w:rFonts w:ascii="Calibri" w:eastAsia="Calibri" w:hAnsi="Calibri" w:cs="Calibri"/>
                <w:b/>
                <w:bCs/>
                <w:color w:val="000000"/>
                <w:sz w:val="22"/>
                <w:szCs w:val="22"/>
              </w:rPr>
              <w:t>Public realm improvement (optional)</w:t>
            </w:r>
          </w:p>
        </w:tc>
        <w:tc>
          <w:tcPr>
            <w:tcW w:w="1500" w:type="dxa"/>
          </w:tcPr>
          <w:p w14:paraId="0DB7004A" w14:textId="71C0A7D2" w:rsidR="1485CC3E" w:rsidRDefault="1485CC3E" w:rsidP="1485CC3E">
            <w:pPr>
              <w:jc w:val="both"/>
            </w:pPr>
            <w:r w:rsidRPr="1485CC3E">
              <w:rPr>
                <w:rFonts w:ascii="Calibri" w:eastAsia="Calibri" w:hAnsi="Calibri" w:cs="Calibri"/>
                <w:i/>
                <w:iCs/>
                <w:sz w:val="22"/>
                <w:szCs w:val="22"/>
              </w:rPr>
              <w:t>Automatically filled</w:t>
            </w:r>
          </w:p>
        </w:tc>
        <w:tc>
          <w:tcPr>
            <w:tcW w:w="932" w:type="dxa"/>
          </w:tcPr>
          <w:p w14:paraId="77298532" w14:textId="01780B7F" w:rsidR="1485CC3E" w:rsidRDefault="1485CC3E" w:rsidP="1485CC3E">
            <w:pPr>
              <w:jc w:val="both"/>
            </w:pPr>
            <w:r w:rsidRPr="1485CC3E">
              <w:rPr>
                <w:rFonts w:ascii="Calibri" w:eastAsia="Calibri" w:hAnsi="Calibri" w:cs="Calibri"/>
                <w:sz w:val="22"/>
                <w:szCs w:val="22"/>
              </w:rPr>
              <w:t>Min 1</w:t>
            </w:r>
          </w:p>
        </w:tc>
        <w:tc>
          <w:tcPr>
            <w:tcW w:w="1412" w:type="dxa"/>
          </w:tcPr>
          <w:p w14:paraId="5D189748" w14:textId="4155B53E" w:rsidR="1485CC3E" w:rsidRDefault="1485CC3E" w:rsidP="1485CC3E">
            <w:r w:rsidRPr="1485CC3E">
              <w:rPr>
                <w:rFonts w:ascii="Calibri" w:eastAsia="Calibri" w:hAnsi="Calibri" w:cs="Calibri"/>
                <w:sz w:val="22"/>
                <w:szCs w:val="22"/>
              </w:rPr>
              <w:t>End of the project</w:t>
            </w:r>
          </w:p>
        </w:tc>
        <w:tc>
          <w:tcPr>
            <w:tcW w:w="1337" w:type="dxa"/>
          </w:tcPr>
          <w:p w14:paraId="6C88D5DF" w14:textId="12469685" w:rsidR="1485CC3E" w:rsidRDefault="1485CC3E" w:rsidP="1485CC3E">
            <w:pPr>
              <w:jc w:val="both"/>
            </w:pPr>
            <w:r w:rsidRPr="1485CC3E">
              <w:rPr>
                <w:rFonts w:ascii="Calibri" w:eastAsia="Calibri" w:hAnsi="Calibri" w:cs="Calibri"/>
                <w:b/>
                <w:bCs/>
                <w:sz w:val="22"/>
                <w:szCs w:val="22"/>
              </w:rPr>
              <w:t xml:space="preserve"> </w:t>
            </w:r>
          </w:p>
        </w:tc>
        <w:tc>
          <w:tcPr>
            <w:tcW w:w="1504" w:type="dxa"/>
          </w:tcPr>
          <w:p w14:paraId="6B6343A2" w14:textId="4C75D125" w:rsidR="1485CC3E" w:rsidRDefault="1485CC3E" w:rsidP="1485CC3E">
            <w:pPr>
              <w:jc w:val="both"/>
              <w:rPr>
                <w:rFonts w:ascii="Calibri" w:eastAsia="Calibri" w:hAnsi="Calibri" w:cs="Calibri"/>
                <w:b/>
                <w:bCs/>
                <w:sz w:val="22"/>
                <w:szCs w:val="22"/>
              </w:rPr>
            </w:pPr>
          </w:p>
        </w:tc>
      </w:tr>
    </w:tbl>
    <w:p w14:paraId="31DCA266" w14:textId="77777777" w:rsidR="00075432" w:rsidRDefault="00075432" w:rsidP="1485CC3E">
      <w:pPr>
        <w:rPr>
          <w:i/>
          <w:iCs/>
        </w:rPr>
      </w:pPr>
    </w:p>
    <w:p w14:paraId="354B2FF1" w14:textId="77777777" w:rsidR="00991BA8" w:rsidRPr="00E84A38" w:rsidRDefault="00991BA8" w:rsidP="1485CC3E">
      <w:pPr>
        <w:rPr>
          <w:i/>
          <w:iCs/>
        </w:rPr>
      </w:pPr>
    </w:p>
    <w:p w14:paraId="4BD3210B" w14:textId="77777777" w:rsidR="006F7D3B" w:rsidRPr="00F25D83" w:rsidRDefault="1675910F" w:rsidP="00AA1B5F">
      <w:pPr>
        <w:pStyle w:val="Ttulo2"/>
        <w:numPr>
          <w:ilvl w:val="0"/>
          <w:numId w:val="8"/>
        </w:numPr>
        <w:jc w:val="left"/>
        <w:rPr>
          <w:rFonts w:asciiTheme="minorHAnsi" w:eastAsiaTheme="minorEastAsia" w:hAnsiTheme="minorHAnsi" w:cstheme="minorBidi"/>
          <w:lang w:val="es-ES"/>
        </w:rPr>
      </w:pPr>
      <w:bookmarkStart w:id="8" w:name="_Toc1861621896"/>
      <w:bookmarkStart w:id="9" w:name="_Toc1801595246"/>
      <w:proofErr w:type="spellStart"/>
      <w:r w:rsidRPr="1485CC3E">
        <w:rPr>
          <w:rFonts w:asciiTheme="minorHAnsi" w:eastAsiaTheme="minorEastAsia" w:hAnsiTheme="minorHAnsi" w:cstheme="minorBidi"/>
          <w:lang w:val="es-ES"/>
        </w:rPr>
        <w:t>Supporting</w:t>
      </w:r>
      <w:proofErr w:type="spellEnd"/>
      <w:r w:rsidRPr="1485CC3E">
        <w:rPr>
          <w:rFonts w:asciiTheme="minorHAnsi" w:eastAsiaTheme="minorEastAsia" w:hAnsiTheme="minorHAnsi" w:cstheme="minorBidi"/>
          <w:lang w:val="es-ES"/>
        </w:rPr>
        <w:t xml:space="preserve"> </w:t>
      </w:r>
      <w:proofErr w:type="spellStart"/>
      <w:r w:rsidRPr="1485CC3E">
        <w:rPr>
          <w:rFonts w:asciiTheme="minorHAnsi" w:eastAsiaTheme="minorEastAsia" w:hAnsiTheme="minorHAnsi" w:cstheme="minorBidi"/>
          <w:lang w:val="es-ES"/>
        </w:rPr>
        <w:t>documents</w:t>
      </w:r>
      <w:bookmarkEnd w:id="8"/>
      <w:bookmarkEnd w:id="9"/>
      <w:proofErr w:type="spellEnd"/>
    </w:p>
    <w:p w14:paraId="48975402" w14:textId="13F75329" w:rsidR="008C2E5B" w:rsidRPr="00F25D83" w:rsidRDefault="7AC85F34" w:rsidP="1485CC3E">
      <w:r w:rsidRPr="1485CC3E">
        <w:rPr>
          <w:rFonts w:ascii="Calibri" w:eastAsia="Calibri" w:hAnsi="Calibri" w:cs="Calibri"/>
        </w:rPr>
        <w:t xml:space="preserve">For participating entities affiliated with a city or a region, upload either the legal registration/official document that proves the legal affiliation or a declaration of affiliation signed by the legal representative of the affiliated entity (find the template in the Call Webpage). </w:t>
      </w:r>
      <w:r w:rsidR="35EE4F88" w:rsidRPr="1485CC3E">
        <w:t>Upload in PDF (max. 10 MB per document)</w:t>
      </w:r>
    </w:p>
    <w:p w14:paraId="0649CC9D" w14:textId="77777777" w:rsidR="006F7D3B" w:rsidRPr="00E84A38" w:rsidRDefault="006F7D3B" w:rsidP="1485CC3E"/>
    <w:p w14:paraId="1158B393" w14:textId="3CDDA208" w:rsidR="00552AFC" w:rsidRPr="00991BA8" w:rsidRDefault="3FC54DE6" w:rsidP="00991BA8">
      <w:pPr>
        <w:pStyle w:val="Ttulo2"/>
        <w:numPr>
          <w:ilvl w:val="0"/>
          <w:numId w:val="8"/>
        </w:numPr>
        <w:jc w:val="left"/>
        <w:rPr>
          <w:rFonts w:asciiTheme="minorHAnsi" w:eastAsiaTheme="minorEastAsia" w:hAnsiTheme="minorHAnsi" w:cstheme="minorBidi"/>
        </w:rPr>
      </w:pPr>
      <w:bookmarkStart w:id="10" w:name="_Toc517903701"/>
      <w:bookmarkStart w:id="11" w:name="_Toc2584852"/>
      <w:r w:rsidRPr="1485CC3E">
        <w:rPr>
          <w:rFonts w:asciiTheme="minorHAnsi" w:eastAsiaTheme="minorEastAsia" w:hAnsiTheme="minorHAnsi" w:cstheme="minorBidi"/>
        </w:rPr>
        <w:t>Budget</w:t>
      </w:r>
      <w:bookmarkEnd w:id="10"/>
      <w:bookmarkEnd w:id="11"/>
    </w:p>
    <w:p w14:paraId="04DDCD6A" w14:textId="77777777" w:rsidR="00991BA8" w:rsidRDefault="00991BA8" w:rsidP="00991BA8">
      <w:r>
        <w:t>Budget table per partner</w:t>
      </w:r>
    </w:p>
    <w:p w14:paraId="50CBC1A5" w14:textId="2F5194F0" w:rsidR="00991BA8" w:rsidRPr="00991BA8" w:rsidRDefault="00991BA8" w:rsidP="00991BA8">
      <w:pPr>
        <w:rPr>
          <w:i/>
          <w:iCs/>
          <w:color w:val="333333" w:themeColor="text1"/>
        </w:rPr>
      </w:pPr>
      <w:r w:rsidRPr="00991BA8">
        <w:rPr>
          <w:i/>
          <w:iCs/>
          <w:color w:val="333333" w:themeColor="text1"/>
        </w:rPr>
        <w:t>Please note that, across the entire project, the EIT contribution cannot exceed €92,500, and the total co-funding must be at least 20% of the total project budget.</w:t>
      </w:r>
    </w:p>
    <w:tbl>
      <w:tblPr>
        <w:tblStyle w:val="Tablanormal4"/>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523"/>
        <w:gridCol w:w="1215"/>
        <w:gridCol w:w="880"/>
        <w:gridCol w:w="3736"/>
      </w:tblGrid>
      <w:tr w:rsidR="00991BA8" w14:paraId="7CB89076" w14:textId="77777777" w:rsidTr="001866BE">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80"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4C1E053E" w14:textId="77777777" w:rsidR="00991BA8" w:rsidRDefault="00991BA8" w:rsidP="001866BE">
            <w:pPr>
              <w:rPr>
                <w:rFonts w:ascii="Calibri" w:eastAsia="Calibri" w:hAnsi="Calibri" w:cs="Calibri"/>
                <w:color w:val="000000"/>
              </w:rPr>
            </w:pPr>
            <w:r w:rsidRPr="4FD8BF25">
              <w:rPr>
                <w:rFonts w:ascii="Calibri" w:eastAsia="Calibri" w:hAnsi="Calibri" w:cs="Calibri"/>
                <w:color w:val="000000"/>
              </w:rPr>
              <w:t>BUDGET PARTNER A</w:t>
            </w:r>
          </w:p>
        </w:tc>
        <w:tc>
          <w:tcPr>
            <w:tcW w:w="130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36BBFC08" w14:textId="77777777" w:rsidR="00991BA8" w:rsidRDefault="00991BA8" w:rsidP="001866BE">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rPr>
            </w:pPr>
            <w:r w:rsidRPr="4FD8BF25">
              <w:rPr>
                <w:rFonts w:ascii="Calibri" w:eastAsia="Calibri" w:hAnsi="Calibri" w:cs="Calibri"/>
                <w:color w:val="000000"/>
              </w:rPr>
              <w:t>WPX</w:t>
            </w:r>
          </w:p>
        </w:tc>
        <w:tc>
          <w:tcPr>
            <w:tcW w:w="91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64C096F2" w14:textId="77777777" w:rsidR="00991BA8" w:rsidRDefault="00991BA8" w:rsidP="001866BE">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rPr>
            </w:pPr>
            <w:r w:rsidRPr="4FD8BF25">
              <w:rPr>
                <w:rFonts w:ascii="Calibri" w:eastAsia="Calibri" w:hAnsi="Calibri" w:cs="Calibri"/>
                <w:color w:val="000000"/>
              </w:rPr>
              <w:t>Total</w:t>
            </w:r>
          </w:p>
        </w:tc>
        <w:tc>
          <w:tcPr>
            <w:tcW w:w="412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4B6BAC29" w14:textId="77777777" w:rsidR="00991BA8" w:rsidRDefault="00991BA8" w:rsidP="001866BE">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color w:val="000000"/>
              </w:rPr>
            </w:pPr>
            <w:r w:rsidRPr="4FD8BF25">
              <w:rPr>
                <w:rFonts w:ascii="Calibri" w:eastAsia="Calibri" w:hAnsi="Calibri" w:cs="Calibri"/>
                <w:color w:val="000000"/>
              </w:rPr>
              <w:t>Description</w:t>
            </w:r>
          </w:p>
        </w:tc>
      </w:tr>
      <w:tr w:rsidR="00991BA8" w14:paraId="79E76FEB" w14:textId="77777777" w:rsidTr="001866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80"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4F8AEA77" w14:textId="77777777" w:rsidR="00991BA8" w:rsidRDefault="00991BA8" w:rsidP="001866BE">
            <w:pPr>
              <w:rPr>
                <w:rFonts w:ascii="Calibri" w:eastAsia="Calibri" w:hAnsi="Calibri" w:cs="Calibri"/>
                <w:color w:val="000000"/>
              </w:rPr>
            </w:pPr>
            <w:r w:rsidRPr="4FD8BF25">
              <w:rPr>
                <w:rFonts w:ascii="Calibri" w:eastAsia="Calibri" w:hAnsi="Calibri" w:cs="Calibri"/>
                <w:color w:val="000000"/>
              </w:rPr>
              <w:t>A.1 EMPLOYEES (OR EQUIVALENT)</w:t>
            </w:r>
          </w:p>
        </w:tc>
        <w:tc>
          <w:tcPr>
            <w:tcW w:w="130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1F51AAC7"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c>
          <w:tcPr>
            <w:tcW w:w="91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1B115C14"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c>
          <w:tcPr>
            <w:tcW w:w="412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04061F32"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r>
      <w:tr w:rsidR="00991BA8" w14:paraId="4FE539EE" w14:textId="77777777" w:rsidTr="001866BE">
        <w:trPr>
          <w:trHeight w:val="285"/>
        </w:trPr>
        <w:tc>
          <w:tcPr>
            <w:cnfStyle w:val="001000000000" w:firstRow="0" w:lastRow="0" w:firstColumn="1" w:lastColumn="0" w:oddVBand="0" w:evenVBand="0" w:oddHBand="0" w:evenHBand="0" w:firstRowFirstColumn="0" w:firstRowLastColumn="0" w:lastRowFirstColumn="0" w:lastRowLastColumn="0"/>
            <w:tcW w:w="3780"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3EBD7166" w14:textId="77777777" w:rsidR="00991BA8" w:rsidRDefault="00991BA8" w:rsidP="001866BE">
            <w:pPr>
              <w:rPr>
                <w:rFonts w:ascii="Calibri" w:eastAsia="Calibri" w:hAnsi="Calibri" w:cs="Calibri"/>
                <w:color w:val="000000"/>
              </w:rPr>
            </w:pPr>
            <w:r w:rsidRPr="4FD8BF25">
              <w:rPr>
                <w:rFonts w:ascii="Calibri" w:eastAsia="Calibri" w:hAnsi="Calibri" w:cs="Calibri"/>
                <w:color w:val="000000"/>
              </w:rPr>
              <w:t>A.2 NATURAL PERSONS UNDER DIRECT CONTRACT</w:t>
            </w:r>
          </w:p>
        </w:tc>
        <w:tc>
          <w:tcPr>
            <w:tcW w:w="130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04B4269B"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c>
          <w:tcPr>
            <w:tcW w:w="91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0E39C5E7"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c>
          <w:tcPr>
            <w:tcW w:w="412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5969EE3B"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r>
      <w:tr w:rsidR="00991BA8" w14:paraId="0063CC84" w14:textId="77777777" w:rsidTr="001866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80"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27EC39E7" w14:textId="77777777" w:rsidR="00991BA8" w:rsidRDefault="00991BA8" w:rsidP="001866BE">
            <w:pPr>
              <w:rPr>
                <w:rFonts w:ascii="Calibri" w:eastAsia="Calibri" w:hAnsi="Calibri" w:cs="Calibri"/>
                <w:color w:val="000000"/>
              </w:rPr>
            </w:pPr>
            <w:r w:rsidRPr="4FD8BF25">
              <w:rPr>
                <w:rFonts w:ascii="Calibri" w:eastAsia="Calibri" w:hAnsi="Calibri" w:cs="Calibri"/>
                <w:color w:val="000000"/>
              </w:rPr>
              <w:t>A.3 SECONDED PERSONS</w:t>
            </w:r>
          </w:p>
        </w:tc>
        <w:tc>
          <w:tcPr>
            <w:tcW w:w="130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2C760F9D"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c>
          <w:tcPr>
            <w:tcW w:w="91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4841B275"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c>
          <w:tcPr>
            <w:tcW w:w="412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1B6803BB"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r>
      <w:tr w:rsidR="00991BA8" w14:paraId="3BAAD373" w14:textId="77777777" w:rsidTr="001866BE">
        <w:trPr>
          <w:trHeight w:val="285"/>
        </w:trPr>
        <w:tc>
          <w:tcPr>
            <w:cnfStyle w:val="001000000000" w:firstRow="0" w:lastRow="0" w:firstColumn="1" w:lastColumn="0" w:oddVBand="0" w:evenVBand="0" w:oddHBand="0" w:evenHBand="0" w:firstRowFirstColumn="0" w:firstRowLastColumn="0" w:lastRowFirstColumn="0" w:lastRowLastColumn="0"/>
            <w:tcW w:w="3780"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0FA9A48B" w14:textId="77777777" w:rsidR="00991BA8" w:rsidRDefault="00991BA8" w:rsidP="001866BE">
            <w:pPr>
              <w:rPr>
                <w:rFonts w:ascii="Calibri" w:eastAsia="Calibri" w:hAnsi="Calibri" w:cs="Calibri"/>
                <w:color w:val="000000"/>
              </w:rPr>
            </w:pPr>
            <w:r w:rsidRPr="4FD8BF25">
              <w:rPr>
                <w:rFonts w:ascii="Calibri" w:eastAsia="Calibri" w:hAnsi="Calibri" w:cs="Calibri"/>
                <w:color w:val="000000"/>
              </w:rPr>
              <w:t>A.4 SME OWNERS</w:t>
            </w:r>
          </w:p>
        </w:tc>
        <w:tc>
          <w:tcPr>
            <w:tcW w:w="130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7A1A3200"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c>
          <w:tcPr>
            <w:tcW w:w="91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59FD1979"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c>
          <w:tcPr>
            <w:tcW w:w="412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5DC72387"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r>
      <w:tr w:rsidR="00991BA8" w14:paraId="0E2912C9" w14:textId="77777777" w:rsidTr="001866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80"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237EC1B7" w14:textId="77777777" w:rsidR="00991BA8" w:rsidRDefault="00991BA8" w:rsidP="001866BE">
            <w:pPr>
              <w:rPr>
                <w:rFonts w:ascii="Calibri" w:eastAsia="Calibri" w:hAnsi="Calibri" w:cs="Calibri"/>
                <w:color w:val="000000"/>
              </w:rPr>
            </w:pPr>
            <w:r w:rsidRPr="4FD8BF25">
              <w:rPr>
                <w:rFonts w:ascii="Calibri" w:eastAsia="Calibri" w:hAnsi="Calibri" w:cs="Calibri"/>
                <w:color w:val="000000"/>
              </w:rPr>
              <w:t>B SUBCONTRACTING</w:t>
            </w:r>
          </w:p>
        </w:tc>
        <w:tc>
          <w:tcPr>
            <w:tcW w:w="130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50DA4247"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c>
          <w:tcPr>
            <w:tcW w:w="91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602D6B7E"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c>
          <w:tcPr>
            <w:tcW w:w="412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4981A879"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r>
      <w:tr w:rsidR="00991BA8" w14:paraId="08AA8E3B" w14:textId="77777777" w:rsidTr="001866BE">
        <w:trPr>
          <w:trHeight w:val="285"/>
        </w:trPr>
        <w:tc>
          <w:tcPr>
            <w:cnfStyle w:val="001000000000" w:firstRow="0" w:lastRow="0" w:firstColumn="1" w:lastColumn="0" w:oddVBand="0" w:evenVBand="0" w:oddHBand="0" w:evenHBand="0" w:firstRowFirstColumn="0" w:firstRowLastColumn="0" w:lastRowFirstColumn="0" w:lastRowLastColumn="0"/>
            <w:tcW w:w="3780"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58C260EA" w14:textId="77777777" w:rsidR="00991BA8" w:rsidRDefault="00991BA8" w:rsidP="001866BE">
            <w:pPr>
              <w:rPr>
                <w:rFonts w:ascii="Calibri" w:eastAsia="Calibri" w:hAnsi="Calibri" w:cs="Calibri"/>
                <w:color w:val="000000"/>
              </w:rPr>
            </w:pPr>
            <w:r w:rsidRPr="4FD8BF25">
              <w:rPr>
                <w:rFonts w:ascii="Calibri" w:eastAsia="Calibri" w:hAnsi="Calibri" w:cs="Calibri"/>
                <w:color w:val="000000"/>
              </w:rPr>
              <w:t>C.1 TRAVEL AND SUBSISTENCE</w:t>
            </w:r>
          </w:p>
        </w:tc>
        <w:tc>
          <w:tcPr>
            <w:tcW w:w="130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340CDE2E"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c>
          <w:tcPr>
            <w:tcW w:w="91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6CB45723"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c>
          <w:tcPr>
            <w:tcW w:w="412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5D7FBE0B"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r>
      <w:tr w:rsidR="00991BA8" w14:paraId="17B449A6" w14:textId="77777777" w:rsidTr="001866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80"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121F25EF" w14:textId="77777777" w:rsidR="00991BA8" w:rsidRDefault="00991BA8" w:rsidP="001866BE">
            <w:pPr>
              <w:rPr>
                <w:rFonts w:ascii="Calibri" w:eastAsia="Calibri" w:hAnsi="Calibri" w:cs="Calibri"/>
                <w:color w:val="000000"/>
              </w:rPr>
            </w:pPr>
            <w:r w:rsidRPr="4FD8BF25">
              <w:rPr>
                <w:rFonts w:ascii="Calibri" w:eastAsia="Calibri" w:hAnsi="Calibri" w:cs="Calibri"/>
                <w:color w:val="000000"/>
              </w:rPr>
              <w:t>C.2 EQUIPMENT</w:t>
            </w:r>
          </w:p>
        </w:tc>
        <w:tc>
          <w:tcPr>
            <w:tcW w:w="130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4FFEF3A7"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c>
          <w:tcPr>
            <w:tcW w:w="91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02D61F7E"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c>
          <w:tcPr>
            <w:tcW w:w="412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6B82E5BC"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r>
      <w:tr w:rsidR="00991BA8" w14:paraId="58A85FF3" w14:textId="77777777" w:rsidTr="001866BE">
        <w:trPr>
          <w:trHeight w:val="285"/>
        </w:trPr>
        <w:tc>
          <w:tcPr>
            <w:cnfStyle w:val="001000000000" w:firstRow="0" w:lastRow="0" w:firstColumn="1" w:lastColumn="0" w:oddVBand="0" w:evenVBand="0" w:oddHBand="0" w:evenHBand="0" w:firstRowFirstColumn="0" w:firstRowLastColumn="0" w:lastRowFirstColumn="0" w:lastRowLastColumn="0"/>
            <w:tcW w:w="3780"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7A7A2285" w14:textId="77777777" w:rsidR="00991BA8" w:rsidRDefault="00991BA8" w:rsidP="001866BE">
            <w:pPr>
              <w:rPr>
                <w:rFonts w:ascii="Calibri" w:eastAsia="Calibri" w:hAnsi="Calibri" w:cs="Calibri"/>
                <w:color w:val="000000"/>
              </w:rPr>
            </w:pPr>
            <w:r w:rsidRPr="4FD8BF25">
              <w:rPr>
                <w:rFonts w:ascii="Calibri" w:eastAsia="Calibri" w:hAnsi="Calibri" w:cs="Calibri"/>
                <w:color w:val="000000"/>
              </w:rPr>
              <w:t>C.3 OTHER GOODS, WORKS AND SERVICES</w:t>
            </w:r>
          </w:p>
        </w:tc>
        <w:tc>
          <w:tcPr>
            <w:tcW w:w="130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3A8B3184"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c>
          <w:tcPr>
            <w:tcW w:w="91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08F76FB2"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c>
          <w:tcPr>
            <w:tcW w:w="412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1784B1DE"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r>
      <w:tr w:rsidR="00991BA8" w14:paraId="5EA90422" w14:textId="77777777" w:rsidTr="001866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80"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4E75BFFF" w14:textId="77777777" w:rsidR="00991BA8" w:rsidRDefault="00991BA8" w:rsidP="001866BE">
            <w:pPr>
              <w:rPr>
                <w:rFonts w:ascii="Calibri" w:eastAsia="Calibri" w:hAnsi="Calibri" w:cs="Calibri"/>
                <w:color w:val="000000"/>
              </w:rPr>
            </w:pPr>
            <w:r w:rsidRPr="4FD8BF25">
              <w:rPr>
                <w:rFonts w:ascii="Calibri" w:eastAsia="Calibri" w:hAnsi="Calibri" w:cs="Calibri"/>
                <w:color w:val="000000"/>
              </w:rPr>
              <w:t>D.1a FINANCIAL SUPPORT TO THIRD PARTIES (SUBGRANTS)</w:t>
            </w:r>
          </w:p>
        </w:tc>
        <w:tc>
          <w:tcPr>
            <w:tcW w:w="130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165387DC"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c>
          <w:tcPr>
            <w:tcW w:w="91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1D8FBDD1"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c>
          <w:tcPr>
            <w:tcW w:w="412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2E71CBED"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r>
      <w:tr w:rsidR="00991BA8" w14:paraId="30137D29" w14:textId="77777777" w:rsidTr="001866BE">
        <w:trPr>
          <w:trHeight w:val="285"/>
        </w:trPr>
        <w:tc>
          <w:tcPr>
            <w:cnfStyle w:val="001000000000" w:firstRow="0" w:lastRow="0" w:firstColumn="1" w:lastColumn="0" w:oddVBand="0" w:evenVBand="0" w:oddHBand="0" w:evenHBand="0" w:firstRowFirstColumn="0" w:firstRowLastColumn="0" w:lastRowFirstColumn="0" w:lastRowLastColumn="0"/>
            <w:tcW w:w="3780"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15107FAB" w14:textId="77777777" w:rsidR="00991BA8" w:rsidRDefault="00991BA8" w:rsidP="001866BE">
            <w:pPr>
              <w:rPr>
                <w:rFonts w:ascii="Calibri" w:eastAsia="Calibri" w:hAnsi="Calibri" w:cs="Calibri"/>
                <w:color w:val="000000"/>
              </w:rPr>
            </w:pPr>
            <w:r w:rsidRPr="4FD8BF25">
              <w:rPr>
                <w:rFonts w:ascii="Calibri" w:eastAsia="Calibri" w:hAnsi="Calibri" w:cs="Calibri"/>
                <w:color w:val="000000"/>
              </w:rPr>
              <w:t>D.1b FINANCIAL SUPPORT TO THIRD PARTIES (PRIZES)</w:t>
            </w:r>
          </w:p>
        </w:tc>
        <w:tc>
          <w:tcPr>
            <w:tcW w:w="130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34FE8B81"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c>
          <w:tcPr>
            <w:tcW w:w="91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243A992D"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c>
          <w:tcPr>
            <w:tcW w:w="412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7713077F"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r>
      <w:tr w:rsidR="00991BA8" w14:paraId="28C18F65" w14:textId="77777777" w:rsidTr="001866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80"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76B568A1" w14:textId="77777777" w:rsidR="00991BA8" w:rsidRDefault="00991BA8" w:rsidP="001866BE">
            <w:pPr>
              <w:rPr>
                <w:rFonts w:ascii="Calibri" w:eastAsia="Calibri" w:hAnsi="Calibri" w:cs="Calibri"/>
                <w:color w:val="000000"/>
              </w:rPr>
            </w:pPr>
            <w:r w:rsidRPr="4FD8BF25">
              <w:rPr>
                <w:rFonts w:ascii="Calibri" w:eastAsia="Calibri" w:hAnsi="Calibri" w:cs="Calibri"/>
                <w:color w:val="000000"/>
              </w:rPr>
              <w:lastRenderedPageBreak/>
              <w:t>D.2 INTERNALLY INVOICED GOODS AND SERVICES</w:t>
            </w:r>
          </w:p>
        </w:tc>
        <w:tc>
          <w:tcPr>
            <w:tcW w:w="130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287BE76B"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c>
          <w:tcPr>
            <w:tcW w:w="91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3469C252"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c>
          <w:tcPr>
            <w:tcW w:w="412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5850A472"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r>
      <w:tr w:rsidR="00991BA8" w14:paraId="3CCA8B06" w14:textId="77777777" w:rsidTr="001866BE">
        <w:trPr>
          <w:trHeight w:val="285"/>
        </w:trPr>
        <w:tc>
          <w:tcPr>
            <w:cnfStyle w:val="001000000000" w:firstRow="0" w:lastRow="0" w:firstColumn="1" w:lastColumn="0" w:oddVBand="0" w:evenVBand="0" w:oddHBand="0" w:evenHBand="0" w:firstRowFirstColumn="0" w:firstRowLastColumn="0" w:lastRowFirstColumn="0" w:lastRowLastColumn="0"/>
            <w:tcW w:w="3780"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24A6D156" w14:textId="77777777" w:rsidR="00991BA8" w:rsidRDefault="00991BA8" w:rsidP="001866BE">
            <w:pPr>
              <w:rPr>
                <w:rFonts w:ascii="Calibri" w:eastAsia="Calibri" w:hAnsi="Calibri" w:cs="Calibri"/>
                <w:color w:val="000000"/>
              </w:rPr>
            </w:pPr>
            <w:r w:rsidRPr="4FD8BF25">
              <w:rPr>
                <w:rFonts w:ascii="Calibri" w:eastAsia="Calibri" w:hAnsi="Calibri" w:cs="Calibri"/>
                <w:color w:val="000000"/>
              </w:rPr>
              <w:t>E. INDIRECT COSTS (AUTO CALCULATED: 25% on A. and C. cost categories)</w:t>
            </w:r>
          </w:p>
        </w:tc>
        <w:tc>
          <w:tcPr>
            <w:tcW w:w="130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2EB99A33"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c>
          <w:tcPr>
            <w:tcW w:w="91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215D54B8"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c>
          <w:tcPr>
            <w:tcW w:w="412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1487E78B"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r>
      <w:tr w:rsidR="00991BA8" w14:paraId="77B2065C" w14:textId="77777777" w:rsidTr="001866B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780"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4144429E" w14:textId="77777777" w:rsidR="00991BA8" w:rsidRDefault="00991BA8" w:rsidP="001866BE">
            <w:pPr>
              <w:rPr>
                <w:rFonts w:ascii="Calibri" w:eastAsia="Calibri" w:hAnsi="Calibri" w:cs="Calibri"/>
                <w:color w:val="000000"/>
              </w:rPr>
            </w:pPr>
            <w:r w:rsidRPr="4FD8BF25">
              <w:rPr>
                <w:rFonts w:ascii="Calibri" w:eastAsia="Calibri" w:hAnsi="Calibri" w:cs="Calibri"/>
                <w:color w:val="000000"/>
              </w:rPr>
              <w:t>EIT funding</w:t>
            </w:r>
          </w:p>
        </w:tc>
        <w:tc>
          <w:tcPr>
            <w:tcW w:w="130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72BC6E47"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c>
          <w:tcPr>
            <w:tcW w:w="91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41DF938D"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c>
          <w:tcPr>
            <w:tcW w:w="4125" w:type="dxa"/>
            <w:tcBorders>
              <w:top w:val="single" w:sz="2" w:space="0" w:color="000000"/>
              <w:left w:val="single" w:sz="2" w:space="0" w:color="000000"/>
              <w:bottom w:val="single" w:sz="2" w:space="0" w:color="000000"/>
              <w:right w:val="single" w:sz="2" w:space="0" w:color="000000"/>
            </w:tcBorders>
            <w:shd w:val="clear" w:color="auto" w:fill="000000"/>
            <w:tcMar>
              <w:left w:w="105" w:type="dxa"/>
              <w:right w:w="105" w:type="dxa"/>
            </w:tcMar>
            <w:vAlign w:val="center"/>
          </w:tcPr>
          <w:p w14:paraId="392C6882" w14:textId="77777777" w:rsidR="00991BA8" w:rsidRDefault="00991BA8" w:rsidP="001866BE">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rPr>
            </w:pPr>
          </w:p>
        </w:tc>
      </w:tr>
      <w:tr w:rsidR="00991BA8" w14:paraId="5F6A794B" w14:textId="77777777" w:rsidTr="001866BE">
        <w:trPr>
          <w:trHeight w:val="285"/>
        </w:trPr>
        <w:tc>
          <w:tcPr>
            <w:cnfStyle w:val="001000000000" w:firstRow="0" w:lastRow="0" w:firstColumn="1" w:lastColumn="0" w:oddVBand="0" w:evenVBand="0" w:oddHBand="0" w:evenHBand="0" w:firstRowFirstColumn="0" w:firstRowLastColumn="0" w:lastRowFirstColumn="0" w:lastRowLastColumn="0"/>
            <w:tcW w:w="3780"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03AAEE0A" w14:textId="77777777" w:rsidR="00991BA8" w:rsidRDefault="00991BA8" w:rsidP="001866BE">
            <w:pPr>
              <w:rPr>
                <w:rFonts w:ascii="Calibri" w:eastAsia="Calibri" w:hAnsi="Calibri" w:cs="Calibri"/>
                <w:color w:val="000000"/>
              </w:rPr>
            </w:pPr>
            <w:r w:rsidRPr="4FD8BF25">
              <w:rPr>
                <w:rFonts w:ascii="Calibri" w:eastAsia="Calibri" w:hAnsi="Calibri" w:cs="Calibri"/>
                <w:color w:val="000000"/>
              </w:rPr>
              <w:t>Partner own funding</w:t>
            </w:r>
          </w:p>
        </w:tc>
        <w:tc>
          <w:tcPr>
            <w:tcW w:w="130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4F7A976D"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c>
          <w:tcPr>
            <w:tcW w:w="915" w:type="dxa"/>
            <w:tcBorders>
              <w:top w:val="single" w:sz="2" w:space="0" w:color="000000"/>
              <w:left w:val="single" w:sz="2" w:space="0" w:color="000000"/>
              <w:bottom w:val="single" w:sz="2" w:space="0" w:color="000000"/>
              <w:right w:val="single" w:sz="2" w:space="0" w:color="000000"/>
            </w:tcBorders>
            <w:tcMar>
              <w:left w:w="105" w:type="dxa"/>
              <w:right w:w="105" w:type="dxa"/>
            </w:tcMar>
            <w:vAlign w:val="center"/>
          </w:tcPr>
          <w:p w14:paraId="2D10075E"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c>
          <w:tcPr>
            <w:tcW w:w="4125" w:type="dxa"/>
            <w:tcBorders>
              <w:top w:val="single" w:sz="2" w:space="0" w:color="000000"/>
              <w:left w:val="single" w:sz="2" w:space="0" w:color="000000"/>
              <w:bottom w:val="single" w:sz="2" w:space="0" w:color="000000"/>
              <w:right w:val="single" w:sz="2" w:space="0" w:color="000000"/>
            </w:tcBorders>
            <w:shd w:val="clear" w:color="auto" w:fill="000000"/>
            <w:tcMar>
              <w:left w:w="105" w:type="dxa"/>
              <w:right w:w="105" w:type="dxa"/>
            </w:tcMar>
            <w:vAlign w:val="center"/>
          </w:tcPr>
          <w:p w14:paraId="5AF761A9" w14:textId="77777777" w:rsidR="00991BA8" w:rsidRDefault="00991BA8" w:rsidP="001866B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rPr>
            </w:pPr>
          </w:p>
        </w:tc>
      </w:tr>
    </w:tbl>
    <w:p w14:paraId="12BC177A" w14:textId="77777777" w:rsidR="00991BA8" w:rsidRDefault="00991BA8" w:rsidP="00991BA8">
      <w:pPr>
        <w:rPr>
          <w:i/>
          <w:iCs/>
        </w:rPr>
      </w:pPr>
    </w:p>
    <w:p w14:paraId="6A5FD9CD" w14:textId="1D9DF19D" w:rsidR="321227D5" w:rsidRPr="00C36364" w:rsidRDefault="321227D5" w:rsidP="00C36364">
      <w:pPr>
        <w:rPr>
          <w:i/>
          <w:iCs/>
          <w:color w:val="FF0000"/>
        </w:rPr>
      </w:pPr>
    </w:p>
    <w:sectPr w:rsidR="321227D5" w:rsidRPr="00C36364" w:rsidSect="00C60A9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B1D01" w14:textId="77777777" w:rsidR="00AC6195" w:rsidRPr="00E84A38" w:rsidRDefault="00AC6195" w:rsidP="00F5755D">
      <w:r w:rsidRPr="00E84A38">
        <w:separator/>
      </w:r>
    </w:p>
  </w:endnote>
  <w:endnote w:type="continuationSeparator" w:id="0">
    <w:p w14:paraId="50F5C608" w14:textId="77777777" w:rsidR="00AC6195" w:rsidRPr="00E84A38" w:rsidRDefault="00AC6195" w:rsidP="00F5755D">
      <w:r w:rsidRPr="00E84A38">
        <w:continuationSeparator/>
      </w:r>
    </w:p>
  </w:endnote>
  <w:endnote w:type="continuationNotice" w:id="1">
    <w:p w14:paraId="44D03070" w14:textId="77777777" w:rsidR="00AC6195" w:rsidRPr="00E84A38" w:rsidRDefault="00AC61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88DD" w14:textId="77777777" w:rsidR="00BB5CF5" w:rsidRPr="00E84A38" w:rsidRDefault="00BB5CF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73DF" w14:textId="77777777" w:rsidR="00BB5CF5" w:rsidRPr="00E84A38" w:rsidRDefault="00BB5CF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5281C" w14:textId="77777777" w:rsidR="00BB5CF5" w:rsidRPr="00E84A38" w:rsidRDefault="00BB5C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D7B4F" w14:textId="77777777" w:rsidR="00AC6195" w:rsidRPr="00E84A38" w:rsidRDefault="00AC6195" w:rsidP="00F5755D">
      <w:r w:rsidRPr="00E84A38">
        <w:separator/>
      </w:r>
    </w:p>
  </w:footnote>
  <w:footnote w:type="continuationSeparator" w:id="0">
    <w:p w14:paraId="3C2D0A0C" w14:textId="77777777" w:rsidR="00AC6195" w:rsidRPr="00E84A38" w:rsidRDefault="00AC6195" w:rsidP="00F5755D">
      <w:r w:rsidRPr="00E84A38">
        <w:continuationSeparator/>
      </w:r>
    </w:p>
  </w:footnote>
  <w:footnote w:type="continuationNotice" w:id="1">
    <w:p w14:paraId="11CF5DF2" w14:textId="77777777" w:rsidR="00AC6195" w:rsidRPr="00E84A38" w:rsidRDefault="00AC61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4808" w14:textId="132A1176" w:rsidR="00BB5CF5" w:rsidRPr="00E84A38" w:rsidRDefault="00000000">
    <w:pPr>
      <w:pStyle w:val="Encabezado"/>
    </w:pPr>
    <w:r>
      <w:rPr>
        <w:noProof/>
      </w:rPr>
      <w:pict w14:anchorId="526BF8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6392126" o:spid="_x0000_s1026" type="#_x0000_t136" style="position:absolute;margin-left:0;margin-top:0;width:599.85pt;height:59.95pt;rotation:315;z-index:-251655168;mso-position-horizontal:center;mso-position-horizontal-relative:margin;mso-position-vertical:center;mso-position-vertical-relative:margin" o:allowincell="f" fillcolor="silver" stroked="f">
          <v:fill opacity=".5"/>
          <v:textpath style="font-family:&quot;Calibri&quot;;font-size:1pt" string="Example only - Do not submi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CC43" w14:textId="0E54BCDD" w:rsidR="00BB5CF5" w:rsidRPr="00E84A38" w:rsidRDefault="00000000" w:rsidP="1684C4A1">
    <w:pPr>
      <w:pStyle w:val="Encabezado"/>
      <w:jc w:val="right"/>
    </w:pPr>
    <w:r>
      <w:rPr>
        <w:noProof/>
      </w:rPr>
      <w:pict w14:anchorId="7DB11A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6392127" o:spid="_x0000_s1027" type="#_x0000_t136" style="position:absolute;left:0;text-align:left;margin-left:0;margin-top:0;width:599.85pt;height:59.95pt;rotation:315;z-index:-251653120;mso-position-horizontal:center;mso-position-horizontal-relative:margin;mso-position-vertical:center;mso-position-vertical-relative:margin" o:allowincell="f" fillcolor="silver" stroked="f">
          <v:fill opacity=".5"/>
          <v:textpath style="font-family:&quot;Calibri&quot;;font-size:1pt" string="Example only - Do not submi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EE6A9" w14:textId="6143E7A6" w:rsidR="00BB5CF5" w:rsidRPr="00E84A38" w:rsidRDefault="00000000">
    <w:pPr>
      <w:pStyle w:val="Encabezado"/>
    </w:pPr>
    <w:r>
      <w:rPr>
        <w:noProof/>
      </w:rPr>
      <w:pict w14:anchorId="1C8624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06392125" o:spid="_x0000_s1025" type="#_x0000_t136" style="position:absolute;margin-left:0;margin-top:0;width:599.85pt;height:59.95pt;rotation:315;z-index:-251657216;mso-position-horizontal:center;mso-position-horizontal-relative:margin;mso-position-vertical:center;mso-position-vertical-relative:margin" o:allowincell="f" fillcolor="silver" stroked="f">
          <v:fill opacity=".5"/>
          <v:textpath style="font-family:&quot;Calibri&quot;;font-size:1pt" string="Example only - Do not submit"/>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1Ny1t46Tl90TGR" int2:id="8jXG01b1">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6735"/>
    <w:multiLevelType w:val="hybridMultilevel"/>
    <w:tmpl w:val="DFAECC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8B59CB"/>
    <w:multiLevelType w:val="multilevel"/>
    <w:tmpl w:val="1F14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646149"/>
    <w:multiLevelType w:val="hybridMultilevel"/>
    <w:tmpl w:val="77DA5F2A"/>
    <w:lvl w:ilvl="0" w:tplc="FA1A3F9E">
      <w:start w:val="1"/>
      <w:numFmt w:val="bullet"/>
      <w:pStyle w:val="Bulle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F610D6"/>
    <w:multiLevelType w:val="hybridMultilevel"/>
    <w:tmpl w:val="DD3E4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9E3B38"/>
    <w:multiLevelType w:val="hybridMultilevel"/>
    <w:tmpl w:val="39FC03D8"/>
    <w:lvl w:ilvl="0" w:tplc="C29A0678">
      <w:start w:val="1"/>
      <w:numFmt w:val="decimal"/>
      <w:lvlText w:val="%1."/>
      <w:lvlJc w:val="left"/>
      <w:pPr>
        <w:ind w:left="720" w:hanging="360"/>
      </w:pPr>
    </w:lvl>
    <w:lvl w:ilvl="1" w:tplc="73982B56">
      <w:start w:val="1"/>
      <w:numFmt w:val="lowerLetter"/>
      <w:lvlText w:val="%2."/>
      <w:lvlJc w:val="left"/>
      <w:pPr>
        <w:ind w:left="1440" w:hanging="360"/>
      </w:pPr>
    </w:lvl>
    <w:lvl w:ilvl="2" w:tplc="001A4114">
      <w:start w:val="1"/>
      <w:numFmt w:val="lowerRoman"/>
      <w:lvlText w:val="%3."/>
      <w:lvlJc w:val="right"/>
      <w:pPr>
        <w:ind w:left="2160" w:hanging="180"/>
      </w:pPr>
    </w:lvl>
    <w:lvl w:ilvl="3" w:tplc="0270C074">
      <w:start w:val="1"/>
      <w:numFmt w:val="decimal"/>
      <w:lvlText w:val="%4."/>
      <w:lvlJc w:val="left"/>
      <w:pPr>
        <w:ind w:left="2880" w:hanging="360"/>
      </w:pPr>
    </w:lvl>
    <w:lvl w:ilvl="4" w:tplc="BD76F82C">
      <w:start w:val="1"/>
      <w:numFmt w:val="lowerLetter"/>
      <w:lvlText w:val="%5."/>
      <w:lvlJc w:val="left"/>
      <w:pPr>
        <w:ind w:left="3600" w:hanging="360"/>
      </w:pPr>
    </w:lvl>
    <w:lvl w:ilvl="5" w:tplc="3E2C6D18">
      <w:start w:val="1"/>
      <w:numFmt w:val="lowerRoman"/>
      <w:lvlText w:val="%6."/>
      <w:lvlJc w:val="right"/>
      <w:pPr>
        <w:ind w:left="4320" w:hanging="180"/>
      </w:pPr>
    </w:lvl>
    <w:lvl w:ilvl="6" w:tplc="8A988C38">
      <w:start w:val="1"/>
      <w:numFmt w:val="decimal"/>
      <w:lvlText w:val="%7."/>
      <w:lvlJc w:val="left"/>
      <w:pPr>
        <w:ind w:left="5040" w:hanging="360"/>
      </w:pPr>
    </w:lvl>
    <w:lvl w:ilvl="7" w:tplc="BA2CE1C6">
      <w:start w:val="1"/>
      <w:numFmt w:val="lowerLetter"/>
      <w:lvlText w:val="%8."/>
      <w:lvlJc w:val="left"/>
      <w:pPr>
        <w:ind w:left="5760" w:hanging="360"/>
      </w:pPr>
    </w:lvl>
    <w:lvl w:ilvl="8" w:tplc="E5603DAC">
      <w:start w:val="1"/>
      <w:numFmt w:val="lowerRoman"/>
      <w:lvlText w:val="%9."/>
      <w:lvlJc w:val="right"/>
      <w:pPr>
        <w:ind w:left="6480" w:hanging="180"/>
      </w:pPr>
    </w:lvl>
  </w:abstractNum>
  <w:abstractNum w:abstractNumId="5" w15:restartNumberingAfterBreak="0">
    <w:nsid w:val="4A4C2008"/>
    <w:multiLevelType w:val="multilevel"/>
    <w:tmpl w:val="AF04BE18"/>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F92E273"/>
    <w:multiLevelType w:val="multilevel"/>
    <w:tmpl w:val="C900B592"/>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251DC8C"/>
    <w:multiLevelType w:val="multilevel"/>
    <w:tmpl w:val="252C6AD6"/>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55A15B3"/>
    <w:multiLevelType w:val="multilevel"/>
    <w:tmpl w:val="1F44FD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29C4C6B"/>
    <w:multiLevelType w:val="hybridMultilevel"/>
    <w:tmpl w:val="C4CA1CD6"/>
    <w:lvl w:ilvl="0" w:tplc="A358FFDC">
      <w:start w:val="1"/>
      <w:numFmt w:val="bullet"/>
      <w:lvlText w:val=""/>
      <w:lvlJc w:val="left"/>
      <w:pPr>
        <w:ind w:left="1080" w:hanging="360"/>
      </w:pPr>
      <w:rPr>
        <w:rFonts w:ascii="Symbol" w:hAnsi="Symbol"/>
      </w:rPr>
    </w:lvl>
    <w:lvl w:ilvl="1" w:tplc="4154BFF8">
      <w:start w:val="1"/>
      <w:numFmt w:val="bullet"/>
      <w:lvlText w:val=""/>
      <w:lvlJc w:val="left"/>
      <w:pPr>
        <w:ind w:left="1080" w:hanging="360"/>
      </w:pPr>
      <w:rPr>
        <w:rFonts w:ascii="Symbol" w:hAnsi="Symbol"/>
      </w:rPr>
    </w:lvl>
    <w:lvl w:ilvl="2" w:tplc="2BBAF4BC">
      <w:start w:val="1"/>
      <w:numFmt w:val="bullet"/>
      <w:lvlText w:val=""/>
      <w:lvlJc w:val="left"/>
      <w:pPr>
        <w:ind w:left="1080" w:hanging="360"/>
      </w:pPr>
      <w:rPr>
        <w:rFonts w:ascii="Symbol" w:hAnsi="Symbol"/>
      </w:rPr>
    </w:lvl>
    <w:lvl w:ilvl="3" w:tplc="51882BB8">
      <w:start w:val="1"/>
      <w:numFmt w:val="bullet"/>
      <w:lvlText w:val=""/>
      <w:lvlJc w:val="left"/>
      <w:pPr>
        <w:ind w:left="1080" w:hanging="360"/>
      </w:pPr>
      <w:rPr>
        <w:rFonts w:ascii="Symbol" w:hAnsi="Symbol"/>
      </w:rPr>
    </w:lvl>
    <w:lvl w:ilvl="4" w:tplc="77F699CE">
      <w:start w:val="1"/>
      <w:numFmt w:val="bullet"/>
      <w:lvlText w:val=""/>
      <w:lvlJc w:val="left"/>
      <w:pPr>
        <w:ind w:left="1080" w:hanging="360"/>
      </w:pPr>
      <w:rPr>
        <w:rFonts w:ascii="Symbol" w:hAnsi="Symbol"/>
      </w:rPr>
    </w:lvl>
    <w:lvl w:ilvl="5" w:tplc="E3ACFCFE">
      <w:start w:val="1"/>
      <w:numFmt w:val="bullet"/>
      <w:lvlText w:val=""/>
      <w:lvlJc w:val="left"/>
      <w:pPr>
        <w:ind w:left="1080" w:hanging="360"/>
      </w:pPr>
      <w:rPr>
        <w:rFonts w:ascii="Symbol" w:hAnsi="Symbol"/>
      </w:rPr>
    </w:lvl>
    <w:lvl w:ilvl="6" w:tplc="3572B8EC">
      <w:start w:val="1"/>
      <w:numFmt w:val="bullet"/>
      <w:lvlText w:val=""/>
      <w:lvlJc w:val="left"/>
      <w:pPr>
        <w:ind w:left="1080" w:hanging="360"/>
      </w:pPr>
      <w:rPr>
        <w:rFonts w:ascii="Symbol" w:hAnsi="Symbol"/>
      </w:rPr>
    </w:lvl>
    <w:lvl w:ilvl="7" w:tplc="A6B84F02">
      <w:start w:val="1"/>
      <w:numFmt w:val="bullet"/>
      <w:lvlText w:val=""/>
      <w:lvlJc w:val="left"/>
      <w:pPr>
        <w:ind w:left="1080" w:hanging="360"/>
      </w:pPr>
      <w:rPr>
        <w:rFonts w:ascii="Symbol" w:hAnsi="Symbol"/>
      </w:rPr>
    </w:lvl>
    <w:lvl w:ilvl="8" w:tplc="8E0CC93E">
      <w:start w:val="1"/>
      <w:numFmt w:val="bullet"/>
      <w:lvlText w:val=""/>
      <w:lvlJc w:val="left"/>
      <w:pPr>
        <w:ind w:left="1080" w:hanging="360"/>
      </w:pPr>
      <w:rPr>
        <w:rFonts w:ascii="Symbol" w:hAnsi="Symbol"/>
      </w:rPr>
    </w:lvl>
  </w:abstractNum>
  <w:abstractNum w:abstractNumId="10" w15:restartNumberingAfterBreak="0">
    <w:nsid w:val="6F31EA58"/>
    <w:multiLevelType w:val="multilevel"/>
    <w:tmpl w:val="22883104"/>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473211009">
    <w:abstractNumId w:val="4"/>
  </w:num>
  <w:num w:numId="2" w16cid:durableId="1084376329">
    <w:abstractNumId w:val="7"/>
  </w:num>
  <w:num w:numId="3" w16cid:durableId="1298560871">
    <w:abstractNumId w:val="10"/>
  </w:num>
  <w:num w:numId="4" w16cid:durableId="929581711">
    <w:abstractNumId w:val="8"/>
  </w:num>
  <w:num w:numId="5" w16cid:durableId="2004312301">
    <w:abstractNumId w:val="6"/>
  </w:num>
  <w:num w:numId="6" w16cid:durableId="359669056">
    <w:abstractNumId w:val="5"/>
  </w:num>
  <w:num w:numId="7" w16cid:durableId="537275167">
    <w:abstractNumId w:val="2"/>
  </w:num>
  <w:num w:numId="8" w16cid:durableId="1690645462">
    <w:abstractNumId w:val="0"/>
  </w:num>
  <w:num w:numId="9" w16cid:durableId="154957310">
    <w:abstractNumId w:val="3"/>
  </w:num>
  <w:num w:numId="10" w16cid:durableId="1277446488">
    <w:abstractNumId w:val="1"/>
  </w:num>
  <w:num w:numId="11" w16cid:durableId="1733116941">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PubVPasteboard_" w:val="9"/>
    <w:docVar w:name="OpenInPublishingView" w:val="0"/>
  </w:docVars>
  <w:rsids>
    <w:rsidRoot w:val="005E45E5"/>
    <w:rsid w:val="0000042A"/>
    <w:rsid w:val="00001753"/>
    <w:rsid w:val="00002102"/>
    <w:rsid w:val="00003BB8"/>
    <w:rsid w:val="00003BFC"/>
    <w:rsid w:val="000056AB"/>
    <w:rsid w:val="00005993"/>
    <w:rsid w:val="00007122"/>
    <w:rsid w:val="00010A6D"/>
    <w:rsid w:val="00012236"/>
    <w:rsid w:val="00012B6B"/>
    <w:rsid w:val="00015818"/>
    <w:rsid w:val="0001586B"/>
    <w:rsid w:val="00016C97"/>
    <w:rsid w:val="0002042C"/>
    <w:rsid w:val="00020C34"/>
    <w:rsid w:val="000211F5"/>
    <w:rsid w:val="00021794"/>
    <w:rsid w:val="00022D8F"/>
    <w:rsid w:val="00025A18"/>
    <w:rsid w:val="00031993"/>
    <w:rsid w:val="00032DFF"/>
    <w:rsid w:val="000348B1"/>
    <w:rsid w:val="000376B5"/>
    <w:rsid w:val="000377F3"/>
    <w:rsid w:val="000408D0"/>
    <w:rsid w:val="00042053"/>
    <w:rsid w:val="00043F93"/>
    <w:rsid w:val="00044D99"/>
    <w:rsid w:val="00050F68"/>
    <w:rsid w:val="0005278B"/>
    <w:rsid w:val="00055E15"/>
    <w:rsid w:val="00056CCE"/>
    <w:rsid w:val="00064306"/>
    <w:rsid w:val="0006567E"/>
    <w:rsid w:val="00071178"/>
    <w:rsid w:val="00073ADA"/>
    <w:rsid w:val="00073DC8"/>
    <w:rsid w:val="00075432"/>
    <w:rsid w:val="0008042A"/>
    <w:rsid w:val="00090133"/>
    <w:rsid w:val="000919E3"/>
    <w:rsid w:val="000919F3"/>
    <w:rsid w:val="000932EE"/>
    <w:rsid w:val="00093F7F"/>
    <w:rsid w:val="0009423A"/>
    <w:rsid w:val="00094CD0"/>
    <w:rsid w:val="000967FA"/>
    <w:rsid w:val="0009684D"/>
    <w:rsid w:val="000976E7"/>
    <w:rsid w:val="000A213E"/>
    <w:rsid w:val="000A457B"/>
    <w:rsid w:val="000A5CD9"/>
    <w:rsid w:val="000A68FD"/>
    <w:rsid w:val="000B58C4"/>
    <w:rsid w:val="000B5C5B"/>
    <w:rsid w:val="000B7390"/>
    <w:rsid w:val="000C3082"/>
    <w:rsid w:val="000C7A9F"/>
    <w:rsid w:val="000D29F1"/>
    <w:rsid w:val="000D7AEA"/>
    <w:rsid w:val="000D7C8C"/>
    <w:rsid w:val="000E0453"/>
    <w:rsid w:val="000E1178"/>
    <w:rsid w:val="000E11D4"/>
    <w:rsid w:val="000E2AFA"/>
    <w:rsid w:val="000E4DBD"/>
    <w:rsid w:val="000E62BA"/>
    <w:rsid w:val="000E6E76"/>
    <w:rsid w:val="00100DC9"/>
    <w:rsid w:val="00102CA4"/>
    <w:rsid w:val="00103782"/>
    <w:rsid w:val="00105BED"/>
    <w:rsid w:val="0010692C"/>
    <w:rsid w:val="001075A8"/>
    <w:rsid w:val="00113204"/>
    <w:rsid w:val="00116489"/>
    <w:rsid w:val="00122208"/>
    <w:rsid w:val="001257DA"/>
    <w:rsid w:val="00131283"/>
    <w:rsid w:val="001334AB"/>
    <w:rsid w:val="001356ED"/>
    <w:rsid w:val="00135720"/>
    <w:rsid w:val="00135CE0"/>
    <w:rsid w:val="00141A36"/>
    <w:rsid w:val="00141F35"/>
    <w:rsid w:val="001435F9"/>
    <w:rsid w:val="00145F6D"/>
    <w:rsid w:val="00146C39"/>
    <w:rsid w:val="00151558"/>
    <w:rsid w:val="00155B61"/>
    <w:rsid w:val="00156643"/>
    <w:rsid w:val="00160CCB"/>
    <w:rsid w:val="001618FC"/>
    <w:rsid w:val="00165563"/>
    <w:rsid w:val="00165E5E"/>
    <w:rsid w:val="00171D86"/>
    <w:rsid w:val="0017260B"/>
    <w:rsid w:val="00175FED"/>
    <w:rsid w:val="0017621E"/>
    <w:rsid w:val="0018130A"/>
    <w:rsid w:val="001841DC"/>
    <w:rsid w:val="0018429F"/>
    <w:rsid w:val="00185603"/>
    <w:rsid w:val="00186972"/>
    <w:rsid w:val="001872A5"/>
    <w:rsid w:val="00191217"/>
    <w:rsid w:val="001918F0"/>
    <w:rsid w:val="00193130"/>
    <w:rsid w:val="001968A9"/>
    <w:rsid w:val="001969F5"/>
    <w:rsid w:val="00196CC4"/>
    <w:rsid w:val="00196EC4"/>
    <w:rsid w:val="001A071C"/>
    <w:rsid w:val="001A0A0F"/>
    <w:rsid w:val="001A3FAB"/>
    <w:rsid w:val="001A6058"/>
    <w:rsid w:val="001A67CF"/>
    <w:rsid w:val="001A6A7F"/>
    <w:rsid w:val="001B2CDD"/>
    <w:rsid w:val="001B3C93"/>
    <w:rsid w:val="001C115C"/>
    <w:rsid w:val="001C3947"/>
    <w:rsid w:val="001C5E5E"/>
    <w:rsid w:val="001D31D8"/>
    <w:rsid w:val="001D4C3A"/>
    <w:rsid w:val="001E0D45"/>
    <w:rsid w:val="001E1D56"/>
    <w:rsid w:val="001E22FD"/>
    <w:rsid w:val="001E465F"/>
    <w:rsid w:val="001E4FBF"/>
    <w:rsid w:val="001E70B6"/>
    <w:rsid w:val="001F6441"/>
    <w:rsid w:val="001F7055"/>
    <w:rsid w:val="0020633E"/>
    <w:rsid w:val="00206E10"/>
    <w:rsid w:val="00207344"/>
    <w:rsid w:val="00210C32"/>
    <w:rsid w:val="00213448"/>
    <w:rsid w:val="002159D0"/>
    <w:rsid w:val="00216E12"/>
    <w:rsid w:val="00217F2E"/>
    <w:rsid w:val="00221514"/>
    <w:rsid w:val="00221A07"/>
    <w:rsid w:val="002265EA"/>
    <w:rsid w:val="00230A1C"/>
    <w:rsid w:val="00232CF5"/>
    <w:rsid w:val="0023489B"/>
    <w:rsid w:val="00235AA2"/>
    <w:rsid w:val="002365D2"/>
    <w:rsid w:val="00237279"/>
    <w:rsid w:val="002377AF"/>
    <w:rsid w:val="002402CD"/>
    <w:rsid w:val="00244112"/>
    <w:rsid w:val="00244CD8"/>
    <w:rsid w:val="0024633D"/>
    <w:rsid w:val="002503DF"/>
    <w:rsid w:val="00251091"/>
    <w:rsid w:val="00251890"/>
    <w:rsid w:val="00251D92"/>
    <w:rsid w:val="00255BC8"/>
    <w:rsid w:val="00256B66"/>
    <w:rsid w:val="00257F1F"/>
    <w:rsid w:val="0026074D"/>
    <w:rsid w:val="00262DD8"/>
    <w:rsid w:val="002647AE"/>
    <w:rsid w:val="00265DCE"/>
    <w:rsid w:val="002664A9"/>
    <w:rsid w:val="0026700F"/>
    <w:rsid w:val="0026702B"/>
    <w:rsid w:val="0027037F"/>
    <w:rsid w:val="00282C93"/>
    <w:rsid w:val="00282E13"/>
    <w:rsid w:val="00290196"/>
    <w:rsid w:val="002A035D"/>
    <w:rsid w:val="002A1DBE"/>
    <w:rsid w:val="002A496B"/>
    <w:rsid w:val="002B0631"/>
    <w:rsid w:val="002B064C"/>
    <w:rsid w:val="002B1874"/>
    <w:rsid w:val="002B6246"/>
    <w:rsid w:val="002B7D1F"/>
    <w:rsid w:val="002C0619"/>
    <w:rsid w:val="002C0F1E"/>
    <w:rsid w:val="002C384D"/>
    <w:rsid w:val="002C42BF"/>
    <w:rsid w:val="002D2DA6"/>
    <w:rsid w:val="002D3005"/>
    <w:rsid w:val="002D3EE9"/>
    <w:rsid w:val="002D7210"/>
    <w:rsid w:val="002E1024"/>
    <w:rsid w:val="002E152A"/>
    <w:rsid w:val="002E22F1"/>
    <w:rsid w:val="002E2D8E"/>
    <w:rsid w:val="002E4C04"/>
    <w:rsid w:val="002E6CFF"/>
    <w:rsid w:val="002E7611"/>
    <w:rsid w:val="002F09EF"/>
    <w:rsid w:val="002F18E6"/>
    <w:rsid w:val="002F4A14"/>
    <w:rsid w:val="00307F31"/>
    <w:rsid w:val="00312D99"/>
    <w:rsid w:val="00313193"/>
    <w:rsid w:val="0031626A"/>
    <w:rsid w:val="00316A63"/>
    <w:rsid w:val="00317CA4"/>
    <w:rsid w:val="00323F79"/>
    <w:rsid w:val="00331C6E"/>
    <w:rsid w:val="00334917"/>
    <w:rsid w:val="00334B87"/>
    <w:rsid w:val="0033614D"/>
    <w:rsid w:val="0033653B"/>
    <w:rsid w:val="003431BB"/>
    <w:rsid w:val="0034413C"/>
    <w:rsid w:val="00344B1F"/>
    <w:rsid w:val="00346F28"/>
    <w:rsid w:val="003477FF"/>
    <w:rsid w:val="003500F8"/>
    <w:rsid w:val="00351570"/>
    <w:rsid w:val="00353098"/>
    <w:rsid w:val="00363E41"/>
    <w:rsid w:val="00364E74"/>
    <w:rsid w:val="003666F7"/>
    <w:rsid w:val="00366701"/>
    <w:rsid w:val="00367D74"/>
    <w:rsid w:val="003707D7"/>
    <w:rsid w:val="003709D5"/>
    <w:rsid w:val="00372DAF"/>
    <w:rsid w:val="003751A0"/>
    <w:rsid w:val="00375598"/>
    <w:rsid w:val="003766F4"/>
    <w:rsid w:val="00377715"/>
    <w:rsid w:val="00385EB8"/>
    <w:rsid w:val="003904A0"/>
    <w:rsid w:val="00391A9A"/>
    <w:rsid w:val="00394D8F"/>
    <w:rsid w:val="00396567"/>
    <w:rsid w:val="00397423"/>
    <w:rsid w:val="003975DF"/>
    <w:rsid w:val="003A1883"/>
    <w:rsid w:val="003A56FE"/>
    <w:rsid w:val="003A735B"/>
    <w:rsid w:val="003B4788"/>
    <w:rsid w:val="003B7C9B"/>
    <w:rsid w:val="003C2C98"/>
    <w:rsid w:val="003C6BFB"/>
    <w:rsid w:val="003D02AA"/>
    <w:rsid w:val="003D11D1"/>
    <w:rsid w:val="003D12A0"/>
    <w:rsid w:val="003D1A6C"/>
    <w:rsid w:val="003E1264"/>
    <w:rsid w:val="003E28D8"/>
    <w:rsid w:val="003E4CEA"/>
    <w:rsid w:val="003F2FCD"/>
    <w:rsid w:val="003F3056"/>
    <w:rsid w:val="003F32A7"/>
    <w:rsid w:val="003F3BB5"/>
    <w:rsid w:val="003F4920"/>
    <w:rsid w:val="003F4FFD"/>
    <w:rsid w:val="003F64B4"/>
    <w:rsid w:val="004008C7"/>
    <w:rsid w:val="00400EF0"/>
    <w:rsid w:val="00404D57"/>
    <w:rsid w:val="00410F96"/>
    <w:rsid w:val="0041185A"/>
    <w:rsid w:val="00413B9D"/>
    <w:rsid w:val="00413FE6"/>
    <w:rsid w:val="00423F4A"/>
    <w:rsid w:val="00425E6E"/>
    <w:rsid w:val="004260A3"/>
    <w:rsid w:val="00430A69"/>
    <w:rsid w:val="00431BF5"/>
    <w:rsid w:val="00431F1F"/>
    <w:rsid w:val="004464A6"/>
    <w:rsid w:val="00446A3D"/>
    <w:rsid w:val="004576CD"/>
    <w:rsid w:val="00467314"/>
    <w:rsid w:val="00467802"/>
    <w:rsid w:val="0047307E"/>
    <w:rsid w:val="00473967"/>
    <w:rsid w:val="00473BB4"/>
    <w:rsid w:val="004761B5"/>
    <w:rsid w:val="004764B1"/>
    <w:rsid w:val="004778DD"/>
    <w:rsid w:val="0048046C"/>
    <w:rsid w:val="00482DC5"/>
    <w:rsid w:val="004860DE"/>
    <w:rsid w:val="004874A3"/>
    <w:rsid w:val="0049046F"/>
    <w:rsid w:val="00492C7A"/>
    <w:rsid w:val="0049356B"/>
    <w:rsid w:val="00493C81"/>
    <w:rsid w:val="004957E9"/>
    <w:rsid w:val="0049741D"/>
    <w:rsid w:val="00497EB9"/>
    <w:rsid w:val="004A0F5A"/>
    <w:rsid w:val="004A2228"/>
    <w:rsid w:val="004A2B83"/>
    <w:rsid w:val="004A423C"/>
    <w:rsid w:val="004A47E5"/>
    <w:rsid w:val="004A76AA"/>
    <w:rsid w:val="004B014D"/>
    <w:rsid w:val="004B0F4C"/>
    <w:rsid w:val="004B4E4E"/>
    <w:rsid w:val="004B769C"/>
    <w:rsid w:val="004C2D0A"/>
    <w:rsid w:val="004D1DEE"/>
    <w:rsid w:val="004D4AFF"/>
    <w:rsid w:val="004D666F"/>
    <w:rsid w:val="004E2060"/>
    <w:rsid w:val="004E2393"/>
    <w:rsid w:val="004E2BA0"/>
    <w:rsid w:val="004E3F25"/>
    <w:rsid w:val="004E7722"/>
    <w:rsid w:val="004E7A39"/>
    <w:rsid w:val="004E7D33"/>
    <w:rsid w:val="004E7DCA"/>
    <w:rsid w:val="004F0253"/>
    <w:rsid w:val="004F7EA6"/>
    <w:rsid w:val="005064CF"/>
    <w:rsid w:val="00506A3D"/>
    <w:rsid w:val="0051284B"/>
    <w:rsid w:val="00512B68"/>
    <w:rsid w:val="005132D9"/>
    <w:rsid w:val="00514499"/>
    <w:rsid w:val="005161BF"/>
    <w:rsid w:val="00516935"/>
    <w:rsid w:val="00521201"/>
    <w:rsid w:val="00522006"/>
    <w:rsid w:val="005246A3"/>
    <w:rsid w:val="0052640D"/>
    <w:rsid w:val="0052662E"/>
    <w:rsid w:val="00533A17"/>
    <w:rsid w:val="00534FB0"/>
    <w:rsid w:val="00534FE8"/>
    <w:rsid w:val="00537ED1"/>
    <w:rsid w:val="00541A1A"/>
    <w:rsid w:val="00552AFC"/>
    <w:rsid w:val="00553A26"/>
    <w:rsid w:val="00556260"/>
    <w:rsid w:val="00560F1D"/>
    <w:rsid w:val="005616AC"/>
    <w:rsid w:val="00564886"/>
    <w:rsid w:val="005718C1"/>
    <w:rsid w:val="00572DFF"/>
    <w:rsid w:val="0057503E"/>
    <w:rsid w:val="00576174"/>
    <w:rsid w:val="0057693B"/>
    <w:rsid w:val="00581088"/>
    <w:rsid w:val="00583618"/>
    <w:rsid w:val="00585394"/>
    <w:rsid w:val="00586FFF"/>
    <w:rsid w:val="00593DA5"/>
    <w:rsid w:val="0059645C"/>
    <w:rsid w:val="005A023F"/>
    <w:rsid w:val="005A2246"/>
    <w:rsid w:val="005A3256"/>
    <w:rsid w:val="005A332E"/>
    <w:rsid w:val="005A4B19"/>
    <w:rsid w:val="005A54A7"/>
    <w:rsid w:val="005B0350"/>
    <w:rsid w:val="005B1236"/>
    <w:rsid w:val="005B5DA7"/>
    <w:rsid w:val="005B6BB3"/>
    <w:rsid w:val="005C103D"/>
    <w:rsid w:val="005C2FDD"/>
    <w:rsid w:val="005C35B0"/>
    <w:rsid w:val="005C622E"/>
    <w:rsid w:val="005C7B0C"/>
    <w:rsid w:val="005D1311"/>
    <w:rsid w:val="005D36C8"/>
    <w:rsid w:val="005D7921"/>
    <w:rsid w:val="005E26BB"/>
    <w:rsid w:val="005E45E5"/>
    <w:rsid w:val="005E47CE"/>
    <w:rsid w:val="005E6B43"/>
    <w:rsid w:val="005F24FB"/>
    <w:rsid w:val="005F4F94"/>
    <w:rsid w:val="005F66B1"/>
    <w:rsid w:val="005F7E42"/>
    <w:rsid w:val="0060181E"/>
    <w:rsid w:val="00603818"/>
    <w:rsid w:val="0060791C"/>
    <w:rsid w:val="006206B7"/>
    <w:rsid w:val="00622F44"/>
    <w:rsid w:val="00623280"/>
    <w:rsid w:val="006243B9"/>
    <w:rsid w:val="00624720"/>
    <w:rsid w:val="00624F09"/>
    <w:rsid w:val="00627BF3"/>
    <w:rsid w:val="00630937"/>
    <w:rsid w:val="006311D7"/>
    <w:rsid w:val="006334B0"/>
    <w:rsid w:val="00640927"/>
    <w:rsid w:val="00644029"/>
    <w:rsid w:val="00653A64"/>
    <w:rsid w:val="00653D17"/>
    <w:rsid w:val="00654357"/>
    <w:rsid w:val="00656EA9"/>
    <w:rsid w:val="006572E1"/>
    <w:rsid w:val="00657EE6"/>
    <w:rsid w:val="00657F2B"/>
    <w:rsid w:val="00662026"/>
    <w:rsid w:val="0066512E"/>
    <w:rsid w:val="00671C87"/>
    <w:rsid w:val="00675177"/>
    <w:rsid w:val="00677168"/>
    <w:rsid w:val="00677B71"/>
    <w:rsid w:val="00677CB8"/>
    <w:rsid w:val="00681547"/>
    <w:rsid w:val="006830A6"/>
    <w:rsid w:val="00683F61"/>
    <w:rsid w:val="00684196"/>
    <w:rsid w:val="00685396"/>
    <w:rsid w:val="00685D65"/>
    <w:rsid w:val="00686739"/>
    <w:rsid w:val="006909A8"/>
    <w:rsid w:val="006A0A05"/>
    <w:rsid w:val="006A137D"/>
    <w:rsid w:val="006A16C4"/>
    <w:rsid w:val="006A2DEA"/>
    <w:rsid w:val="006A523A"/>
    <w:rsid w:val="006B0516"/>
    <w:rsid w:val="006B1194"/>
    <w:rsid w:val="006B11B2"/>
    <w:rsid w:val="006B1347"/>
    <w:rsid w:val="006B1EEC"/>
    <w:rsid w:val="006B3841"/>
    <w:rsid w:val="006C3341"/>
    <w:rsid w:val="006C392B"/>
    <w:rsid w:val="006D069A"/>
    <w:rsid w:val="006D46DC"/>
    <w:rsid w:val="006D530E"/>
    <w:rsid w:val="006D55CE"/>
    <w:rsid w:val="006D622A"/>
    <w:rsid w:val="006D6C5B"/>
    <w:rsid w:val="006D7A00"/>
    <w:rsid w:val="006E4B2F"/>
    <w:rsid w:val="006E4D5E"/>
    <w:rsid w:val="006E7587"/>
    <w:rsid w:val="006E8DA0"/>
    <w:rsid w:val="006F111C"/>
    <w:rsid w:val="006F16BF"/>
    <w:rsid w:val="006F18E9"/>
    <w:rsid w:val="006F2D64"/>
    <w:rsid w:val="006F3BD1"/>
    <w:rsid w:val="006F5E15"/>
    <w:rsid w:val="006F5EF3"/>
    <w:rsid w:val="006F63AC"/>
    <w:rsid w:val="006F79F2"/>
    <w:rsid w:val="006F7D3B"/>
    <w:rsid w:val="00700C77"/>
    <w:rsid w:val="007043BB"/>
    <w:rsid w:val="00712B1C"/>
    <w:rsid w:val="00713DD6"/>
    <w:rsid w:val="0071610F"/>
    <w:rsid w:val="0071640B"/>
    <w:rsid w:val="0072050A"/>
    <w:rsid w:val="0072059C"/>
    <w:rsid w:val="00721062"/>
    <w:rsid w:val="007215F8"/>
    <w:rsid w:val="007221DB"/>
    <w:rsid w:val="00722CB7"/>
    <w:rsid w:val="0072571A"/>
    <w:rsid w:val="00726B02"/>
    <w:rsid w:val="00736E35"/>
    <w:rsid w:val="0073743E"/>
    <w:rsid w:val="00737EE6"/>
    <w:rsid w:val="00740B25"/>
    <w:rsid w:val="007415B3"/>
    <w:rsid w:val="007443AE"/>
    <w:rsid w:val="007473FD"/>
    <w:rsid w:val="00747D8D"/>
    <w:rsid w:val="007506F8"/>
    <w:rsid w:val="0075480D"/>
    <w:rsid w:val="0075533C"/>
    <w:rsid w:val="007566F0"/>
    <w:rsid w:val="00760F3F"/>
    <w:rsid w:val="00763FE4"/>
    <w:rsid w:val="00764BF0"/>
    <w:rsid w:val="0076555B"/>
    <w:rsid w:val="0076C88C"/>
    <w:rsid w:val="00771180"/>
    <w:rsid w:val="0077320F"/>
    <w:rsid w:val="00777809"/>
    <w:rsid w:val="00777C4E"/>
    <w:rsid w:val="00777D00"/>
    <w:rsid w:val="007806A5"/>
    <w:rsid w:val="00781E6D"/>
    <w:rsid w:val="0078401A"/>
    <w:rsid w:val="00784A39"/>
    <w:rsid w:val="00785D9D"/>
    <w:rsid w:val="00793797"/>
    <w:rsid w:val="00793B64"/>
    <w:rsid w:val="0079516C"/>
    <w:rsid w:val="00795A14"/>
    <w:rsid w:val="00795B11"/>
    <w:rsid w:val="00796755"/>
    <w:rsid w:val="007A3516"/>
    <w:rsid w:val="007A4EC0"/>
    <w:rsid w:val="007B41FA"/>
    <w:rsid w:val="007B566B"/>
    <w:rsid w:val="007B56D5"/>
    <w:rsid w:val="007B6A44"/>
    <w:rsid w:val="007B74DE"/>
    <w:rsid w:val="007C2EB2"/>
    <w:rsid w:val="007C479C"/>
    <w:rsid w:val="007C4D46"/>
    <w:rsid w:val="007D15CF"/>
    <w:rsid w:val="007D1AE4"/>
    <w:rsid w:val="007D2528"/>
    <w:rsid w:val="007D4275"/>
    <w:rsid w:val="007E465F"/>
    <w:rsid w:val="007E70E8"/>
    <w:rsid w:val="007E783B"/>
    <w:rsid w:val="007F1369"/>
    <w:rsid w:val="007F19F9"/>
    <w:rsid w:val="007F32A5"/>
    <w:rsid w:val="007F34C2"/>
    <w:rsid w:val="007F558C"/>
    <w:rsid w:val="007F5E78"/>
    <w:rsid w:val="007F685E"/>
    <w:rsid w:val="007F7F33"/>
    <w:rsid w:val="00801232"/>
    <w:rsid w:val="00802B82"/>
    <w:rsid w:val="00806176"/>
    <w:rsid w:val="0080684B"/>
    <w:rsid w:val="00806E46"/>
    <w:rsid w:val="008078AA"/>
    <w:rsid w:val="00813613"/>
    <w:rsid w:val="00814066"/>
    <w:rsid w:val="00817785"/>
    <w:rsid w:val="00821014"/>
    <w:rsid w:val="008214FA"/>
    <w:rsid w:val="00821988"/>
    <w:rsid w:val="00824549"/>
    <w:rsid w:val="00824DAD"/>
    <w:rsid w:val="00827213"/>
    <w:rsid w:val="00830E5A"/>
    <w:rsid w:val="00846A82"/>
    <w:rsid w:val="00851372"/>
    <w:rsid w:val="00851A6C"/>
    <w:rsid w:val="00851E10"/>
    <w:rsid w:val="008544DA"/>
    <w:rsid w:val="008545CD"/>
    <w:rsid w:val="0086067F"/>
    <w:rsid w:val="00860715"/>
    <w:rsid w:val="00860B81"/>
    <w:rsid w:val="00862979"/>
    <w:rsid w:val="00863657"/>
    <w:rsid w:val="00863C34"/>
    <w:rsid w:val="00864D62"/>
    <w:rsid w:val="00870785"/>
    <w:rsid w:val="0087465C"/>
    <w:rsid w:val="00874A33"/>
    <w:rsid w:val="00882271"/>
    <w:rsid w:val="00882716"/>
    <w:rsid w:val="00886939"/>
    <w:rsid w:val="00896813"/>
    <w:rsid w:val="008968B3"/>
    <w:rsid w:val="008A070D"/>
    <w:rsid w:val="008A1045"/>
    <w:rsid w:val="008A1370"/>
    <w:rsid w:val="008A48F8"/>
    <w:rsid w:val="008A4FAF"/>
    <w:rsid w:val="008A6295"/>
    <w:rsid w:val="008B09AC"/>
    <w:rsid w:val="008B47D2"/>
    <w:rsid w:val="008B5261"/>
    <w:rsid w:val="008B5C39"/>
    <w:rsid w:val="008B72BA"/>
    <w:rsid w:val="008C0C37"/>
    <w:rsid w:val="008C20BC"/>
    <w:rsid w:val="008C2E5B"/>
    <w:rsid w:val="008C48BA"/>
    <w:rsid w:val="008C59F3"/>
    <w:rsid w:val="008C626B"/>
    <w:rsid w:val="008C797B"/>
    <w:rsid w:val="008D3609"/>
    <w:rsid w:val="008D4D7E"/>
    <w:rsid w:val="008D68CE"/>
    <w:rsid w:val="008E2446"/>
    <w:rsid w:val="008E27A5"/>
    <w:rsid w:val="008E4DE4"/>
    <w:rsid w:val="008E549E"/>
    <w:rsid w:val="008E70B7"/>
    <w:rsid w:val="008F232D"/>
    <w:rsid w:val="009011DD"/>
    <w:rsid w:val="00901F28"/>
    <w:rsid w:val="00902BDF"/>
    <w:rsid w:val="00904FBC"/>
    <w:rsid w:val="00906D4C"/>
    <w:rsid w:val="00907BE3"/>
    <w:rsid w:val="00910E94"/>
    <w:rsid w:val="00912AFA"/>
    <w:rsid w:val="00914E7A"/>
    <w:rsid w:val="00916411"/>
    <w:rsid w:val="009179EC"/>
    <w:rsid w:val="009202F2"/>
    <w:rsid w:val="009207B3"/>
    <w:rsid w:val="0092108A"/>
    <w:rsid w:val="00921A15"/>
    <w:rsid w:val="00925EB1"/>
    <w:rsid w:val="0093016E"/>
    <w:rsid w:val="00930F48"/>
    <w:rsid w:val="00932C00"/>
    <w:rsid w:val="0093594D"/>
    <w:rsid w:val="00937446"/>
    <w:rsid w:val="00941208"/>
    <w:rsid w:val="009414B0"/>
    <w:rsid w:val="00944207"/>
    <w:rsid w:val="0095035E"/>
    <w:rsid w:val="009503A6"/>
    <w:rsid w:val="00956049"/>
    <w:rsid w:val="00957787"/>
    <w:rsid w:val="009619B5"/>
    <w:rsid w:val="00962FC8"/>
    <w:rsid w:val="009632A8"/>
    <w:rsid w:val="009645C9"/>
    <w:rsid w:val="00964966"/>
    <w:rsid w:val="00966A71"/>
    <w:rsid w:val="009709F7"/>
    <w:rsid w:val="00973397"/>
    <w:rsid w:val="00981771"/>
    <w:rsid w:val="009851A7"/>
    <w:rsid w:val="00985658"/>
    <w:rsid w:val="00985C33"/>
    <w:rsid w:val="0098693A"/>
    <w:rsid w:val="0098703C"/>
    <w:rsid w:val="00990839"/>
    <w:rsid w:val="00990DB5"/>
    <w:rsid w:val="009911D9"/>
    <w:rsid w:val="00991A20"/>
    <w:rsid w:val="00991BA8"/>
    <w:rsid w:val="0099264E"/>
    <w:rsid w:val="00993BC3"/>
    <w:rsid w:val="00994826"/>
    <w:rsid w:val="009953BC"/>
    <w:rsid w:val="00995FA2"/>
    <w:rsid w:val="009A0563"/>
    <w:rsid w:val="009A0798"/>
    <w:rsid w:val="009A2028"/>
    <w:rsid w:val="009A4937"/>
    <w:rsid w:val="009A5E49"/>
    <w:rsid w:val="009A7AC7"/>
    <w:rsid w:val="009B3362"/>
    <w:rsid w:val="009B3857"/>
    <w:rsid w:val="009B73EE"/>
    <w:rsid w:val="009B7A8B"/>
    <w:rsid w:val="009C1B69"/>
    <w:rsid w:val="009C1EDC"/>
    <w:rsid w:val="009C3122"/>
    <w:rsid w:val="009C4B59"/>
    <w:rsid w:val="009C509A"/>
    <w:rsid w:val="009D2198"/>
    <w:rsid w:val="009D30EA"/>
    <w:rsid w:val="009D5A1C"/>
    <w:rsid w:val="009D5DB7"/>
    <w:rsid w:val="009D7126"/>
    <w:rsid w:val="009E3A58"/>
    <w:rsid w:val="009E3C89"/>
    <w:rsid w:val="009E4192"/>
    <w:rsid w:val="009F0861"/>
    <w:rsid w:val="009F1073"/>
    <w:rsid w:val="009F540B"/>
    <w:rsid w:val="00A014B7"/>
    <w:rsid w:val="00A01FCD"/>
    <w:rsid w:val="00A04379"/>
    <w:rsid w:val="00A05856"/>
    <w:rsid w:val="00A15189"/>
    <w:rsid w:val="00A173E3"/>
    <w:rsid w:val="00A21B29"/>
    <w:rsid w:val="00A31FFE"/>
    <w:rsid w:val="00A371C8"/>
    <w:rsid w:val="00A41FFD"/>
    <w:rsid w:val="00A4359C"/>
    <w:rsid w:val="00A47111"/>
    <w:rsid w:val="00A47690"/>
    <w:rsid w:val="00A51D1F"/>
    <w:rsid w:val="00A55683"/>
    <w:rsid w:val="00A570C9"/>
    <w:rsid w:val="00A62191"/>
    <w:rsid w:val="00A62906"/>
    <w:rsid w:val="00A63C09"/>
    <w:rsid w:val="00A644CA"/>
    <w:rsid w:val="00A66FE8"/>
    <w:rsid w:val="00A67F66"/>
    <w:rsid w:val="00A7115B"/>
    <w:rsid w:val="00A717CE"/>
    <w:rsid w:val="00A726D6"/>
    <w:rsid w:val="00A751C5"/>
    <w:rsid w:val="00A81B16"/>
    <w:rsid w:val="00A82991"/>
    <w:rsid w:val="00A83AE3"/>
    <w:rsid w:val="00A83B40"/>
    <w:rsid w:val="00A86B03"/>
    <w:rsid w:val="00A92D5F"/>
    <w:rsid w:val="00A94AD5"/>
    <w:rsid w:val="00A95055"/>
    <w:rsid w:val="00AA1927"/>
    <w:rsid w:val="00AA1B5F"/>
    <w:rsid w:val="00AA2249"/>
    <w:rsid w:val="00AA24A1"/>
    <w:rsid w:val="00AA3571"/>
    <w:rsid w:val="00AA4072"/>
    <w:rsid w:val="00AA4700"/>
    <w:rsid w:val="00AA7C19"/>
    <w:rsid w:val="00AB1A9B"/>
    <w:rsid w:val="00AB1F00"/>
    <w:rsid w:val="00AB3150"/>
    <w:rsid w:val="00AB5FAA"/>
    <w:rsid w:val="00AB6433"/>
    <w:rsid w:val="00AB743E"/>
    <w:rsid w:val="00AC2234"/>
    <w:rsid w:val="00AC28E0"/>
    <w:rsid w:val="00AC53AD"/>
    <w:rsid w:val="00AC6195"/>
    <w:rsid w:val="00AC6A48"/>
    <w:rsid w:val="00AC6F5A"/>
    <w:rsid w:val="00AD229A"/>
    <w:rsid w:val="00AD231C"/>
    <w:rsid w:val="00AE3F4E"/>
    <w:rsid w:val="00AE4454"/>
    <w:rsid w:val="00AE5067"/>
    <w:rsid w:val="00AE57D8"/>
    <w:rsid w:val="00AE594E"/>
    <w:rsid w:val="00AE5B72"/>
    <w:rsid w:val="00AE60E5"/>
    <w:rsid w:val="00AE7FAD"/>
    <w:rsid w:val="00AF443B"/>
    <w:rsid w:val="00AF5529"/>
    <w:rsid w:val="00AF7639"/>
    <w:rsid w:val="00B03E21"/>
    <w:rsid w:val="00B06913"/>
    <w:rsid w:val="00B07025"/>
    <w:rsid w:val="00B1110B"/>
    <w:rsid w:val="00B11D5E"/>
    <w:rsid w:val="00B2350B"/>
    <w:rsid w:val="00B26F9A"/>
    <w:rsid w:val="00B2CA11"/>
    <w:rsid w:val="00B317B6"/>
    <w:rsid w:val="00B33368"/>
    <w:rsid w:val="00B341B2"/>
    <w:rsid w:val="00B428E0"/>
    <w:rsid w:val="00B456DD"/>
    <w:rsid w:val="00B5282F"/>
    <w:rsid w:val="00B5295A"/>
    <w:rsid w:val="00B54725"/>
    <w:rsid w:val="00B54DAD"/>
    <w:rsid w:val="00B5523F"/>
    <w:rsid w:val="00B637CD"/>
    <w:rsid w:val="00B64CC5"/>
    <w:rsid w:val="00B70102"/>
    <w:rsid w:val="00B71C1F"/>
    <w:rsid w:val="00B73E5E"/>
    <w:rsid w:val="00B81A87"/>
    <w:rsid w:val="00B825F8"/>
    <w:rsid w:val="00B840F4"/>
    <w:rsid w:val="00B87A90"/>
    <w:rsid w:val="00B909A1"/>
    <w:rsid w:val="00B916DB"/>
    <w:rsid w:val="00B93092"/>
    <w:rsid w:val="00B94EF4"/>
    <w:rsid w:val="00B97E9C"/>
    <w:rsid w:val="00BA3212"/>
    <w:rsid w:val="00BA36BE"/>
    <w:rsid w:val="00BA7DFE"/>
    <w:rsid w:val="00BB1446"/>
    <w:rsid w:val="00BB147E"/>
    <w:rsid w:val="00BB33D8"/>
    <w:rsid w:val="00BB40B0"/>
    <w:rsid w:val="00BB4883"/>
    <w:rsid w:val="00BB5588"/>
    <w:rsid w:val="00BB5CF5"/>
    <w:rsid w:val="00BC18D5"/>
    <w:rsid w:val="00BC3E3D"/>
    <w:rsid w:val="00BC6435"/>
    <w:rsid w:val="00BD1962"/>
    <w:rsid w:val="00BD21B0"/>
    <w:rsid w:val="00BD321C"/>
    <w:rsid w:val="00BD34C4"/>
    <w:rsid w:val="00BD591C"/>
    <w:rsid w:val="00BD5B42"/>
    <w:rsid w:val="00BE1A7C"/>
    <w:rsid w:val="00BE3893"/>
    <w:rsid w:val="00BE4CF6"/>
    <w:rsid w:val="00BE7F51"/>
    <w:rsid w:val="00BF1509"/>
    <w:rsid w:val="00C0504C"/>
    <w:rsid w:val="00C05A06"/>
    <w:rsid w:val="00C05D63"/>
    <w:rsid w:val="00C07C26"/>
    <w:rsid w:val="00C11C88"/>
    <w:rsid w:val="00C13219"/>
    <w:rsid w:val="00C13B51"/>
    <w:rsid w:val="00C17606"/>
    <w:rsid w:val="00C20762"/>
    <w:rsid w:val="00C20F47"/>
    <w:rsid w:val="00C24019"/>
    <w:rsid w:val="00C31E75"/>
    <w:rsid w:val="00C341AC"/>
    <w:rsid w:val="00C34F05"/>
    <w:rsid w:val="00C35A36"/>
    <w:rsid w:val="00C36364"/>
    <w:rsid w:val="00C41396"/>
    <w:rsid w:val="00C418D7"/>
    <w:rsid w:val="00C4476E"/>
    <w:rsid w:val="00C4571C"/>
    <w:rsid w:val="00C50620"/>
    <w:rsid w:val="00C5206A"/>
    <w:rsid w:val="00C56A49"/>
    <w:rsid w:val="00C56D3E"/>
    <w:rsid w:val="00C56D7E"/>
    <w:rsid w:val="00C56F36"/>
    <w:rsid w:val="00C60A9B"/>
    <w:rsid w:val="00C65168"/>
    <w:rsid w:val="00C66CE7"/>
    <w:rsid w:val="00C70795"/>
    <w:rsid w:val="00C741F3"/>
    <w:rsid w:val="00C7455C"/>
    <w:rsid w:val="00C749DE"/>
    <w:rsid w:val="00C76765"/>
    <w:rsid w:val="00C80A1A"/>
    <w:rsid w:val="00C818F9"/>
    <w:rsid w:val="00C8264E"/>
    <w:rsid w:val="00C827A6"/>
    <w:rsid w:val="00C84772"/>
    <w:rsid w:val="00C92880"/>
    <w:rsid w:val="00C929D2"/>
    <w:rsid w:val="00C948DD"/>
    <w:rsid w:val="00C95BFD"/>
    <w:rsid w:val="00CA0BA9"/>
    <w:rsid w:val="00CA49B2"/>
    <w:rsid w:val="00CA509D"/>
    <w:rsid w:val="00CA6293"/>
    <w:rsid w:val="00CA6866"/>
    <w:rsid w:val="00CA70CB"/>
    <w:rsid w:val="00CB1C87"/>
    <w:rsid w:val="00CB23D4"/>
    <w:rsid w:val="00CC03BF"/>
    <w:rsid w:val="00CC35D5"/>
    <w:rsid w:val="00CC4CBF"/>
    <w:rsid w:val="00CC4DF7"/>
    <w:rsid w:val="00CD02DD"/>
    <w:rsid w:val="00CD0819"/>
    <w:rsid w:val="00CD2736"/>
    <w:rsid w:val="00CD4716"/>
    <w:rsid w:val="00CD50A1"/>
    <w:rsid w:val="00CD6128"/>
    <w:rsid w:val="00CF41F1"/>
    <w:rsid w:val="00CF7603"/>
    <w:rsid w:val="00CF7E2D"/>
    <w:rsid w:val="00D03E3C"/>
    <w:rsid w:val="00D056BB"/>
    <w:rsid w:val="00D07A32"/>
    <w:rsid w:val="00D07C15"/>
    <w:rsid w:val="00D07FAA"/>
    <w:rsid w:val="00D11E7A"/>
    <w:rsid w:val="00D126C4"/>
    <w:rsid w:val="00D1365F"/>
    <w:rsid w:val="00D16C04"/>
    <w:rsid w:val="00D17C52"/>
    <w:rsid w:val="00D20624"/>
    <w:rsid w:val="00D21B0E"/>
    <w:rsid w:val="00D23249"/>
    <w:rsid w:val="00D249EC"/>
    <w:rsid w:val="00D26775"/>
    <w:rsid w:val="00D318AA"/>
    <w:rsid w:val="00D31FBA"/>
    <w:rsid w:val="00D324FA"/>
    <w:rsid w:val="00D3472C"/>
    <w:rsid w:val="00D36AB4"/>
    <w:rsid w:val="00D375C6"/>
    <w:rsid w:val="00D408BD"/>
    <w:rsid w:val="00D425B0"/>
    <w:rsid w:val="00D42B8A"/>
    <w:rsid w:val="00D47232"/>
    <w:rsid w:val="00D47D69"/>
    <w:rsid w:val="00D5223B"/>
    <w:rsid w:val="00D5447B"/>
    <w:rsid w:val="00D54E62"/>
    <w:rsid w:val="00D561EA"/>
    <w:rsid w:val="00D62169"/>
    <w:rsid w:val="00D65833"/>
    <w:rsid w:val="00D66807"/>
    <w:rsid w:val="00D67991"/>
    <w:rsid w:val="00D71F2D"/>
    <w:rsid w:val="00D7253D"/>
    <w:rsid w:val="00D72D10"/>
    <w:rsid w:val="00D72DCF"/>
    <w:rsid w:val="00D8056F"/>
    <w:rsid w:val="00D823A5"/>
    <w:rsid w:val="00D83FD1"/>
    <w:rsid w:val="00D84107"/>
    <w:rsid w:val="00D87C1F"/>
    <w:rsid w:val="00D94BEE"/>
    <w:rsid w:val="00D9551B"/>
    <w:rsid w:val="00D955FD"/>
    <w:rsid w:val="00DA246E"/>
    <w:rsid w:val="00DA63AE"/>
    <w:rsid w:val="00DA783B"/>
    <w:rsid w:val="00DB1875"/>
    <w:rsid w:val="00DB1AD9"/>
    <w:rsid w:val="00DB7C32"/>
    <w:rsid w:val="00DC1C37"/>
    <w:rsid w:val="00DC264F"/>
    <w:rsid w:val="00DC7658"/>
    <w:rsid w:val="00DC781E"/>
    <w:rsid w:val="00DC8233"/>
    <w:rsid w:val="00DD36F8"/>
    <w:rsid w:val="00DD7F03"/>
    <w:rsid w:val="00DE249E"/>
    <w:rsid w:val="00DE6119"/>
    <w:rsid w:val="00DE61A8"/>
    <w:rsid w:val="00DE6EF8"/>
    <w:rsid w:val="00DE7EE4"/>
    <w:rsid w:val="00DF24C7"/>
    <w:rsid w:val="00DF6772"/>
    <w:rsid w:val="00E04610"/>
    <w:rsid w:val="00E04F25"/>
    <w:rsid w:val="00E05740"/>
    <w:rsid w:val="00E1238F"/>
    <w:rsid w:val="00E14978"/>
    <w:rsid w:val="00E152CA"/>
    <w:rsid w:val="00E17526"/>
    <w:rsid w:val="00E20DD8"/>
    <w:rsid w:val="00E2417C"/>
    <w:rsid w:val="00E245C6"/>
    <w:rsid w:val="00E27651"/>
    <w:rsid w:val="00E276CB"/>
    <w:rsid w:val="00E46570"/>
    <w:rsid w:val="00E520A4"/>
    <w:rsid w:val="00E521FD"/>
    <w:rsid w:val="00E55788"/>
    <w:rsid w:val="00E572C4"/>
    <w:rsid w:val="00E574F6"/>
    <w:rsid w:val="00E57C51"/>
    <w:rsid w:val="00E64CC0"/>
    <w:rsid w:val="00E6776D"/>
    <w:rsid w:val="00E717B7"/>
    <w:rsid w:val="00E720B7"/>
    <w:rsid w:val="00E72505"/>
    <w:rsid w:val="00E72F43"/>
    <w:rsid w:val="00E74C7F"/>
    <w:rsid w:val="00E77865"/>
    <w:rsid w:val="00E77E67"/>
    <w:rsid w:val="00E82394"/>
    <w:rsid w:val="00E830A3"/>
    <w:rsid w:val="00E834EC"/>
    <w:rsid w:val="00E84A38"/>
    <w:rsid w:val="00E8566A"/>
    <w:rsid w:val="00E918C6"/>
    <w:rsid w:val="00E924BD"/>
    <w:rsid w:val="00E9479D"/>
    <w:rsid w:val="00E96322"/>
    <w:rsid w:val="00EA0099"/>
    <w:rsid w:val="00EA7A5C"/>
    <w:rsid w:val="00EB14AE"/>
    <w:rsid w:val="00EB2E5F"/>
    <w:rsid w:val="00EB7FEE"/>
    <w:rsid w:val="00EC0AA4"/>
    <w:rsid w:val="00EC0ECB"/>
    <w:rsid w:val="00EC22F1"/>
    <w:rsid w:val="00EC2575"/>
    <w:rsid w:val="00EC3607"/>
    <w:rsid w:val="00EC4953"/>
    <w:rsid w:val="00EC508E"/>
    <w:rsid w:val="00EC5EBF"/>
    <w:rsid w:val="00EC6077"/>
    <w:rsid w:val="00EC7600"/>
    <w:rsid w:val="00ED2F29"/>
    <w:rsid w:val="00ED3534"/>
    <w:rsid w:val="00EE4E33"/>
    <w:rsid w:val="00EE7205"/>
    <w:rsid w:val="00EE7972"/>
    <w:rsid w:val="00EE7B72"/>
    <w:rsid w:val="00EE7F80"/>
    <w:rsid w:val="00EF556E"/>
    <w:rsid w:val="00EF7C99"/>
    <w:rsid w:val="00EF7E35"/>
    <w:rsid w:val="00F02264"/>
    <w:rsid w:val="00F0349B"/>
    <w:rsid w:val="00F04596"/>
    <w:rsid w:val="00F045E1"/>
    <w:rsid w:val="00F0547E"/>
    <w:rsid w:val="00F07C53"/>
    <w:rsid w:val="00F14BE4"/>
    <w:rsid w:val="00F209BA"/>
    <w:rsid w:val="00F25D83"/>
    <w:rsid w:val="00F265B6"/>
    <w:rsid w:val="00F26974"/>
    <w:rsid w:val="00F30129"/>
    <w:rsid w:val="00F37420"/>
    <w:rsid w:val="00F374FF"/>
    <w:rsid w:val="00F40A17"/>
    <w:rsid w:val="00F40C47"/>
    <w:rsid w:val="00F41DA6"/>
    <w:rsid w:val="00F42DEE"/>
    <w:rsid w:val="00F457E2"/>
    <w:rsid w:val="00F50750"/>
    <w:rsid w:val="00F5755D"/>
    <w:rsid w:val="00F62418"/>
    <w:rsid w:val="00F65A64"/>
    <w:rsid w:val="00F65BE8"/>
    <w:rsid w:val="00F67C0F"/>
    <w:rsid w:val="00F71EC6"/>
    <w:rsid w:val="00F73B17"/>
    <w:rsid w:val="00F751D9"/>
    <w:rsid w:val="00F7698D"/>
    <w:rsid w:val="00F769B2"/>
    <w:rsid w:val="00F77EF5"/>
    <w:rsid w:val="00F80CB5"/>
    <w:rsid w:val="00F8340E"/>
    <w:rsid w:val="00F8423F"/>
    <w:rsid w:val="00F8504D"/>
    <w:rsid w:val="00F91B5F"/>
    <w:rsid w:val="00F93393"/>
    <w:rsid w:val="00F93E7C"/>
    <w:rsid w:val="00F9404E"/>
    <w:rsid w:val="00F94DC3"/>
    <w:rsid w:val="00FA58C5"/>
    <w:rsid w:val="00FB5FE2"/>
    <w:rsid w:val="00FC22EC"/>
    <w:rsid w:val="00FC6457"/>
    <w:rsid w:val="00FD09BB"/>
    <w:rsid w:val="00FD2029"/>
    <w:rsid w:val="00FD68BD"/>
    <w:rsid w:val="00FD74ED"/>
    <w:rsid w:val="00FE173A"/>
    <w:rsid w:val="00FE2997"/>
    <w:rsid w:val="00FE342B"/>
    <w:rsid w:val="00FE5A73"/>
    <w:rsid w:val="00FE6E9E"/>
    <w:rsid w:val="00FE7150"/>
    <w:rsid w:val="00FF5102"/>
    <w:rsid w:val="00FF7A98"/>
    <w:rsid w:val="01307E9E"/>
    <w:rsid w:val="014BD39E"/>
    <w:rsid w:val="015BC023"/>
    <w:rsid w:val="0161602A"/>
    <w:rsid w:val="016D4AE0"/>
    <w:rsid w:val="01ABEE9B"/>
    <w:rsid w:val="01C7D977"/>
    <w:rsid w:val="020ED056"/>
    <w:rsid w:val="02112E21"/>
    <w:rsid w:val="02179E78"/>
    <w:rsid w:val="0221DE4A"/>
    <w:rsid w:val="02370D31"/>
    <w:rsid w:val="027A3F3B"/>
    <w:rsid w:val="027EDEC6"/>
    <w:rsid w:val="02844A3C"/>
    <w:rsid w:val="02979C68"/>
    <w:rsid w:val="02ACA9F6"/>
    <w:rsid w:val="02CBE60D"/>
    <w:rsid w:val="02E1CBE0"/>
    <w:rsid w:val="02E96932"/>
    <w:rsid w:val="0311812B"/>
    <w:rsid w:val="0314FDDE"/>
    <w:rsid w:val="0322A5E8"/>
    <w:rsid w:val="032EC2D8"/>
    <w:rsid w:val="0367A3D5"/>
    <w:rsid w:val="03A01341"/>
    <w:rsid w:val="03B7C4CC"/>
    <w:rsid w:val="03BCA2E8"/>
    <w:rsid w:val="03D51DEE"/>
    <w:rsid w:val="03DD2617"/>
    <w:rsid w:val="03F2D67F"/>
    <w:rsid w:val="0409774D"/>
    <w:rsid w:val="041EE611"/>
    <w:rsid w:val="0434DD7E"/>
    <w:rsid w:val="043A3120"/>
    <w:rsid w:val="043C7706"/>
    <w:rsid w:val="044D9460"/>
    <w:rsid w:val="04707AF1"/>
    <w:rsid w:val="04C45D43"/>
    <w:rsid w:val="04D2A0BD"/>
    <w:rsid w:val="04D589F6"/>
    <w:rsid w:val="04E339DB"/>
    <w:rsid w:val="04F9802C"/>
    <w:rsid w:val="04FF9731"/>
    <w:rsid w:val="05176EA8"/>
    <w:rsid w:val="0517F6AB"/>
    <w:rsid w:val="051A05EE"/>
    <w:rsid w:val="05237047"/>
    <w:rsid w:val="05299CDC"/>
    <w:rsid w:val="055BE952"/>
    <w:rsid w:val="055D7ED7"/>
    <w:rsid w:val="056D85B0"/>
    <w:rsid w:val="056E98AB"/>
    <w:rsid w:val="05901258"/>
    <w:rsid w:val="059E39F5"/>
    <w:rsid w:val="05CBE71A"/>
    <w:rsid w:val="05DD659B"/>
    <w:rsid w:val="05FB5F74"/>
    <w:rsid w:val="061A3290"/>
    <w:rsid w:val="063D77C9"/>
    <w:rsid w:val="0643830A"/>
    <w:rsid w:val="069A64B7"/>
    <w:rsid w:val="06A8ACE0"/>
    <w:rsid w:val="06AEBF2E"/>
    <w:rsid w:val="06C26901"/>
    <w:rsid w:val="06C38B1A"/>
    <w:rsid w:val="07089F7E"/>
    <w:rsid w:val="0718BC91"/>
    <w:rsid w:val="07332C5E"/>
    <w:rsid w:val="0745D192"/>
    <w:rsid w:val="074EE9FB"/>
    <w:rsid w:val="0753B492"/>
    <w:rsid w:val="076D5B64"/>
    <w:rsid w:val="07858A2E"/>
    <w:rsid w:val="07BD00B7"/>
    <w:rsid w:val="07D509D3"/>
    <w:rsid w:val="07E6F274"/>
    <w:rsid w:val="07EB9BC1"/>
    <w:rsid w:val="07F630F5"/>
    <w:rsid w:val="080575C2"/>
    <w:rsid w:val="08254A07"/>
    <w:rsid w:val="085CEE11"/>
    <w:rsid w:val="0868B1D3"/>
    <w:rsid w:val="08773B6B"/>
    <w:rsid w:val="087DF458"/>
    <w:rsid w:val="08E028EB"/>
    <w:rsid w:val="08EE5DAC"/>
    <w:rsid w:val="095806B0"/>
    <w:rsid w:val="0963CC4B"/>
    <w:rsid w:val="0979265E"/>
    <w:rsid w:val="099122D6"/>
    <w:rsid w:val="09C34B4A"/>
    <w:rsid w:val="09CB32F8"/>
    <w:rsid w:val="09CEFB8A"/>
    <w:rsid w:val="09DB7EAB"/>
    <w:rsid w:val="09DBF4C6"/>
    <w:rsid w:val="09F3B635"/>
    <w:rsid w:val="0A063139"/>
    <w:rsid w:val="0A1BF435"/>
    <w:rsid w:val="0A22607C"/>
    <w:rsid w:val="0A41D854"/>
    <w:rsid w:val="0A67F73F"/>
    <w:rsid w:val="0A7665A4"/>
    <w:rsid w:val="0A80D0BF"/>
    <w:rsid w:val="0A854D60"/>
    <w:rsid w:val="0A8F6E94"/>
    <w:rsid w:val="0AA9F717"/>
    <w:rsid w:val="0AB6768F"/>
    <w:rsid w:val="0AE7AB1C"/>
    <w:rsid w:val="0AF78CDE"/>
    <w:rsid w:val="0AFC5A06"/>
    <w:rsid w:val="0B0EE2A4"/>
    <w:rsid w:val="0B149CFE"/>
    <w:rsid w:val="0B284CAD"/>
    <w:rsid w:val="0B353BE6"/>
    <w:rsid w:val="0B6BB3A3"/>
    <w:rsid w:val="0B6DBC90"/>
    <w:rsid w:val="0B965705"/>
    <w:rsid w:val="0B9E411A"/>
    <w:rsid w:val="0BA07F07"/>
    <w:rsid w:val="0BDED081"/>
    <w:rsid w:val="0C23B728"/>
    <w:rsid w:val="0C3FB4C0"/>
    <w:rsid w:val="0C428660"/>
    <w:rsid w:val="0C5D0CFF"/>
    <w:rsid w:val="0C61D363"/>
    <w:rsid w:val="0C700CEB"/>
    <w:rsid w:val="0C79112B"/>
    <w:rsid w:val="0C80AC16"/>
    <w:rsid w:val="0C88A82D"/>
    <w:rsid w:val="0C91D868"/>
    <w:rsid w:val="0C92110F"/>
    <w:rsid w:val="0C98308D"/>
    <w:rsid w:val="0CA10749"/>
    <w:rsid w:val="0CBB8D65"/>
    <w:rsid w:val="0CBDBB1F"/>
    <w:rsid w:val="0CD89D23"/>
    <w:rsid w:val="0CDEFC22"/>
    <w:rsid w:val="0CEB690E"/>
    <w:rsid w:val="0CFA0B5D"/>
    <w:rsid w:val="0D02BB28"/>
    <w:rsid w:val="0D1D9388"/>
    <w:rsid w:val="0D41EA4C"/>
    <w:rsid w:val="0D7DC2FB"/>
    <w:rsid w:val="0DBAA512"/>
    <w:rsid w:val="0DCA0833"/>
    <w:rsid w:val="0DD59B66"/>
    <w:rsid w:val="0DDBB0BC"/>
    <w:rsid w:val="0DDBE584"/>
    <w:rsid w:val="0DE10747"/>
    <w:rsid w:val="0DFD46D2"/>
    <w:rsid w:val="0DFFF0AC"/>
    <w:rsid w:val="0E0C22D6"/>
    <w:rsid w:val="0E1D1F7B"/>
    <w:rsid w:val="0E2008EE"/>
    <w:rsid w:val="0E28913A"/>
    <w:rsid w:val="0E32DB63"/>
    <w:rsid w:val="0E3653FA"/>
    <w:rsid w:val="0E543EA5"/>
    <w:rsid w:val="0E5507E7"/>
    <w:rsid w:val="0E5B02AC"/>
    <w:rsid w:val="0E840D6B"/>
    <w:rsid w:val="0E96EA24"/>
    <w:rsid w:val="0E99A869"/>
    <w:rsid w:val="0E9B8F30"/>
    <w:rsid w:val="0EB90E08"/>
    <w:rsid w:val="0ECD26F0"/>
    <w:rsid w:val="0ED5CBAA"/>
    <w:rsid w:val="0F03B822"/>
    <w:rsid w:val="0F1EC49A"/>
    <w:rsid w:val="0F2F5FA3"/>
    <w:rsid w:val="0F3DF26E"/>
    <w:rsid w:val="0F3E407C"/>
    <w:rsid w:val="0F563350"/>
    <w:rsid w:val="0F5E710F"/>
    <w:rsid w:val="0F6E6565"/>
    <w:rsid w:val="0F6F4C63"/>
    <w:rsid w:val="0F81E415"/>
    <w:rsid w:val="0F85259A"/>
    <w:rsid w:val="0FACA99B"/>
    <w:rsid w:val="0FBD48CA"/>
    <w:rsid w:val="0FBD558F"/>
    <w:rsid w:val="0FDB5B83"/>
    <w:rsid w:val="0FFBBAB8"/>
    <w:rsid w:val="100D07F4"/>
    <w:rsid w:val="1026D7EB"/>
    <w:rsid w:val="103002DF"/>
    <w:rsid w:val="10579CA4"/>
    <w:rsid w:val="1061467D"/>
    <w:rsid w:val="106211B0"/>
    <w:rsid w:val="1068CE44"/>
    <w:rsid w:val="107EDD06"/>
    <w:rsid w:val="1081D89E"/>
    <w:rsid w:val="109B892D"/>
    <w:rsid w:val="109FAE53"/>
    <w:rsid w:val="10A02063"/>
    <w:rsid w:val="10A88D36"/>
    <w:rsid w:val="10AD7815"/>
    <w:rsid w:val="10B1639D"/>
    <w:rsid w:val="10C0AC3D"/>
    <w:rsid w:val="10C3FEE9"/>
    <w:rsid w:val="10C6DB1D"/>
    <w:rsid w:val="10C9B6C8"/>
    <w:rsid w:val="10DB082E"/>
    <w:rsid w:val="10E67B6C"/>
    <w:rsid w:val="10F9A550"/>
    <w:rsid w:val="11191FDA"/>
    <w:rsid w:val="1130CE7A"/>
    <w:rsid w:val="11325A4E"/>
    <w:rsid w:val="114C0DF3"/>
    <w:rsid w:val="117844B8"/>
    <w:rsid w:val="11784D31"/>
    <w:rsid w:val="118BD759"/>
    <w:rsid w:val="11DE1070"/>
    <w:rsid w:val="11FA5A02"/>
    <w:rsid w:val="12097843"/>
    <w:rsid w:val="121601EF"/>
    <w:rsid w:val="122B39FE"/>
    <w:rsid w:val="12364A4D"/>
    <w:rsid w:val="123ECF01"/>
    <w:rsid w:val="1248D679"/>
    <w:rsid w:val="12499F48"/>
    <w:rsid w:val="12524025"/>
    <w:rsid w:val="12569200"/>
    <w:rsid w:val="12636163"/>
    <w:rsid w:val="1266933E"/>
    <w:rsid w:val="12676363"/>
    <w:rsid w:val="12694E98"/>
    <w:rsid w:val="1273DFF0"/>
    <w:rsid w:val="1277B200"/>
    <w:rsid w:val="128166C2"/>
    <w:rsid w:val="12853336"/>
    <w:rsid w:val="12977C7B"/>
    <w:rsid w:val="12B0F576"/>
    <w:rsid w:val="12B8A9BD"/>
    <w:rsid w:val="12C1B6D9"/>
    <w:rsid w:val="12CC4892"/>
    <w:rsid w:val="12F15743"/>
    <w:rsid w:val="12FDC353"/>
    <w:rsid w:val="1302DA43"/>
    <w:rsid w:val="132210DF"/>
    <w:rsid w:val="13239AEA"/>
    <w:rsid w:val="133A73AC"/>
    <w:rsid w:val="13492F2E"/>
    <w:rsid w:val="134AAB4E"/>
    <w:rsid w:val="135A64C8"/>
    <w:rsid w:val="1370A34A"/>
    <w:rsid w:val="138457F1"/>
    <w:rsid w:val="138AE48A"/>
    <w:rsid w:val="13B53E48"/>
    <w:rsid w:val="13BF7D5D"/>
    <w:rsid w:val="13D45B42"/>
    <w:rsid w:val="13FBD490"/>
    <w:rsid w:val="140EBBEE"/>
    <w:rsid w:val="1429CD99"/>
    <w:rsid w:val="144F7023"/>
    <w:rsid w:val="147F25AE"/>
    <w:rsid w:val="1482B284"/>
    <w:rsid w:val="1485CC3E"/>
    <w:rsid w:val="1494363D"/>
    <w:rsid w:val="149C83CE"/>
    <w:rsid w:val="14CC1CA0"/>
    <w:rsid w:val="14E240DB"/>
    <w:rsid w:val="15069186"/>
    <w:rsid w:val="15079263"/>
    <w:rsid w:val="152C7273"/>
    <w:rsid w:val="152F2809"/>
    <w:rsid w:val="1530ED97"/>
    <w:rsid w:val="153EC6FA"/>
    <w:rsid w:val="15456D29"/>
    <w:rsid w:val="154B53FC"/>
    <w:rsid w:val="15776018"/>
    <w:rsid w:val="157A2DA9"/>
    <w:rsid w:val="15EBD7DA"/>
    <w:rsid w:val="160734C5"/>
    <w:rsid w:val="160DEE82"/>
    <w:rsid w:val="161F9DFC"/>
    <w:rsid w:val="162120FF"/>
    <w:rsid w:val="1631E004"/>
    <w:rsid w:val="163B166F"/>
    <w:rsid w:val="16433C1A"/>
    <w:rsid w:val="1663B883"/>
    <w:rsid w:val="1675910F"/>
    <w:rsid w:val="1684C4A1"/>
    <w:rsid w:val="16B2AF0F"/>
    <w:rsid w:val="16B5C918"/>
    <w:rsid w:val="16C783BE"/>
    <w:rsid w:val="16D930D9"/>
    <w:rsid w:val="16DA99DB"/>
    <w:rsid w:val="1732C684"/>
    <w:rsid w:val="175F93D2"/>
    <w:rsid w:val="1761C713"/>
    <w:rsid w:val="17657563"/>
    <w:rsid w:val="17719D67"/>
    <w:rsid w:val="1790ADA5"/>
    <w:rsid w:val="17A4C5E5"/>
    <w:rsid w:val="17A9EA77"/>
    <w:rsid w:val="17B0FF33"/>
    <w:rsid w:val="17B2CAAB"/>
    <w:rsid w:val="17B9DCFD"/>
    <w:rsid w:val="17C34006"/>
    <w:rsid w:val="17CCD4DE"/>
    <w:rsid w:val="17CE73D7"/>
    <w:rsid w:val="17D4199C"/>
    <w:rsid w:val="17EA0657"/>
    <w:rsid w:val="17F25F62"/>
    <w:rsid w:val="181FA3EC"/>
    <w:rsid w:val="18565E1D"/>
    <w:rsid w:val="187600E9"/>
    <w:rsid w:val="18798D50"/>
    <w:rsid w:val="187CE3E7"/>
    <w:rsid w:val="18991EB8"/>
    <w:rsid w:val="189CE5EA"/>
    <w:rsid w:val="18AB9DD6"/>
    <w:rsid w:val="18B660E1"/>
    <w:rsid w:val="18B6C8F1"/>
    <w:rsid w:val="18E8BA3C"/>
    <w:rsid w:val="18EAFE4E"/>
    <w:rsid w:val="18F927A3"/>
    <w:rsid w:val="1902D97B"/>
    <w:rsid w:val="190597AC"/>
    <w:rsid w:val="190AD009"/>
    <w:rsid w:val="1936A5D5"/>
    <w:rsid w:val="1948DFF8"/>
    <w:rsid w:val="19621D67"/>
    <w:rsid w:val="197D90CE"/>
    <w:rsid w:val="199D7480"/>
    <w:rsid w:val="19A49091"/>
    <w:rsid w:val="19CAEEB2"/>
    <w:rsid w:val="19D4DE4E"/>
    <w:rsid w:val="19F58F3B"/>
    <w:rsid w:val="1A0E5CDF"/>
    <w:rsid w:val="1A17081C"/>
    <w:rsid w:val="1A26846E"/>
    <w:rsid w:val="1A39A6BD"/>
    <w:rsid w:val="1A566C86"/>
    <w:rsid w:val="1A56EBE6"/>
    <w:rsid w:val="1A751AC9"/>
    <w:rsid w:val="1A8C071A"/>
    <w:rsid w:val="1AE298BA"/>
    <w:rsid w:val="1B060515"/>
    <w:rsid w:val="1B0A26D0"/>
    <w:rsid w:val="1B3C4F4F"/>
    <w:rsid w:val="1B69CA15"/>
    <w:rsid w:val="1B7077A7"/>
    <w:rsid w:val="1B76CC67"/>
    <w:rsid w:val="1B80E1E6"/>
    <w:rsid w:val="1BAC24F4"/>
    <w:rsid w:val="1BCB8BB6"/>
    <w:rsid w:val="1BCFB3C8"/>
    <w:rsid w:val="1BF400A2"/>
    <w:rsid w:val="1BF60729"/>
    <w:rsid w:val="1BFDDE0B"/>
    <w:rsid w:val="1C1060CD"/>
    <w:rsid w:val="1C140FB9"/>
    <w:rsid w:val="1C348902"/>
    <w:rsid w:val="1C36AC6A"/>
    <w:rsid w:val="1C44BBBB"/>
    <w:rsid w:val="1C5FE3A7"/>
    <w:rsid w:val="1C642358"/>
    <w:rsid w:val="1C708F79"/>
    <w:rsid w:val="1C792163"/>
    <w:rsid w:val="1CB2B037"/>
    <w:rsid w:val="1CC9E8A3"/>
    <w:rsid w:val="1CF021D0"/>
    <w:rsid w:val="1D325AAD"/>
    <w:rsid w:val="1D46CCBC"/>
    <w:rsid w:val="1D55E407"/>
    <w:rsid w:val="1D6C0C0F"/>
    <w:rsid w:val="1D803DDF"/>
    <w:rsid w:val="1DA92ABE"/>
    <w:rsid w:val="1DAD5D98"/>
    <w:rsid w:val="1DF2DAAC"/>
    <w:rsid w:val="1E00D3A3"/>
    <w:rsid w:val="1E1058D6"/>
    <w:rsid w:val="1E35393A"/>
    <w:rsid w:val="1E72F4CB"/>
    <w:rsid w:val="1E81E8E2"/>
    <w:rsid w:val="1E83C771"/>
    <w:rsid w:val="1E96B753"/>
    <w:rsid w:val="1E9AA045"/>
    <w:rsid w:val="1EA23C14"/>
    <w:rsid w:val="1EB20077"/>
    <w:rsid w:val="1EB26DD8"/>
    <w:rsid w:val="1EBD0DCC"/>
    <w:rsid w:val="1EC09A68"/>
    <w:rsid w:val="1F06047F"/>
    <w:rsid w:val="1F1BFD14"/>
    <w:rsid w:val="1F29C442"/>
    <w:rsid w:val="1F38E000"/>
    <w:rsid w:val="1F4EE4E5"/>
    <w:rsid w:val="1F51E82C"/>
    <w:rsid w:val="1F8D72BA"/>
    <w:rsid w:val="1F9A0D3E"/>
    <w:rsid w:val="1F9E390F"/>
    <w:rsid w:val="1FA190A6"/>
    <w:rsid w:val="1FDC7C67"/>
    <w:rsid w:val="1FE5A706"/>
    <w:rsid w:val="20255760"/>
    <w:rsid w:val="2032A771"/>
    <w:rsid w:val="20475CF2"/>
    <w:rsid w:val="20A3D522"/>
    <w:rsid w:val="20A80E66"/>
    <w:rsid w:val="20B1F879"/>
    <w:rsid w:val="20D868EF"/>
    <w:rsid w:val="20ECE14C"/>
    <w:rsid w:val="2103ED3B"/>
    <w:rsid w:val="2123118C"/>
    <w:rsid w:val="21243BC0"/>
    <w:rsid w:val="21270267"/>
    <w:rsid w:val="2161699C"/>
    <w:rsid w:val="2168B8FA"/>
    <w:rsid w:val="218AF489"/>
    <w:rsid w:val="218DD428"/>
    <w:rsid w:val="218FE548"/>
    <w:rsid w:val="21971F75"/>
    <w:rsid w:val="21A384E1"/>
    <w:rsid w:val="21BDEF07"/>
    <w:rsid w:val="21CD0CD2"/>
    <w:rsid w:val="21D34216"/>
    <w:rsid w:val="21E3B3CE"/>
    <w:rsid w:val="21FD022D"/>
    <w:rsid w:val="220448DD"/>
    <w:rsid w:val="226DCC2C"/>
    <w:rsid w:val="227F02EE"/>
    <w:rsid w:val="228153FC"/>
    <w:rsid w:val="22A1A4B4"/>
    <w:rsid w:val="22AFCE96"/>
    <w:rsid w:val="22D23188"/>
    <w:rsid w:val="22DD884A"/>
    <w:rsid w:val="22E84274"/>
    <w:rsid w:val="22EF7324"/>
    <w:rsid w:val="231C1430"/>
    <w:rsid w:val="23497E32"/>
    <w:rsid w:val="23732230"/>
    <w:rsid w:val="2394E399"/>
    <w:rsid w:val="23B2ED6A"/>
    <w:rsid w:val="23B6D01F"/>
    <w:rsid w:val="23C2427F"/>
    <w:rsid w:val="240A2A6E"/>
    <w:rsid w:val="24132A89"/>
    <w:rsid w:val="2416F931"/>
    <w:rsid w:val="2436C244"/>
    <w:rsid w:val="246E005F"/>
    <w:rsid w:val="249CF758"/>
    <w:rsid w:val="24B4422A"/>
    <w:rsid w:val="24DE408C"/>
    <w:rsid w:val="252151B2"/>
    <w:rsid w:val="25A6D742"/>
    <w:rsid w:val="25B905BC"/>
    <w:rsid w:val="25C5BA03"/>
    <w:rsid w:val="25CAC8FB"/>
    <w:rsid w:val="25CE2774"/>
    <w:rsid w:val="25CE8534"/>
    <w:rsid w:val="25D16762"/>
    <w:rsid w:val="25D52B0C"/>
    <w:rsid w:val="25DC2C56"/>
    <w:rsid w:val="25F24F2C"/>
    <w:rsid w:val="2606D3C8"/>
    <w:rsid w:val="26114753"/>
    <w:rsid w:val="26136FD3"/>
    <w:rsid w:val="26240625"/>
    <w:rsid w:val="2636C3AC"/>
    <w:rsid w:val="266D8BE6"/>
    <w:rsid w:val="26A87BBB"/>
    <w:rsid w:val="26BCC7F2"/>
    <w:rsid w:val="26CCE3AC"/>
    <w:rsid w:val="270D274D"/>
    <w:rsid w:val="270D4103"/>
    <w:rsid w:val="27140D79"/>
    <w:rsid w:val="2722F039"/>
    <w:rsid w:val="2749F5EE"/>
    <w:rsid w:val="2761249A"/>
    <w:rsid w:val="27757A9A"/>
    <w:rsid w:val="27B6EE8E"/>
    <w:rsid w:val="27BEBDA4"/>
    <w:rsid w:val="27D7DE82"/>
    <w:rsid w:val="280BC347"/>
    <w:rsid w:val="2815EC55"/>
    <w:rsid w:val="282FC0EE"/>
    <w:rsid w:val="28341FA3"/>
    <w:rsid w:val="283DCD3E"/>
    <w:rsid w:val="2845CF8B"/>
    <w:rsid w:val="285575A1"/>
    <w:rsid w:val="28765420"/>
    <w:rsid w:val="2877B15F"/>
    <w:rsid w:val="2879DB90"/>
    <w:rsid w:val="287FAA53"/>
    <w:rsid w:val="2892114D"/>
    <w:rsid w:val="2892A345"/>
    <w:rsid w:val="28A27E91"/>
    <w:rsid w:val="28A47FCB"/>
    <w:rsid w:val="28A6C019"/>
    <w:rsid w:val="28AB16A0"/>
    <w:rsid w:val="28B7C66E"/>
    <w:rsid w:val="28C40193"/>
    <w:rsid w:val="2900376C"/>
    <w:rsid w:val="29095D46"/>
    <w:rsid w:val="292281D2"/>
    <w:rsid w:val="29259005"/>
    <w:rsid w:val="2931396F"/>
    <w:rsid w:val="29390D68"/>
    <w:rsid w:val="294CAC9C"/>
    <w:rsid w:val="29539026"/>
    <w:rsid w:val="2965C79A"/>
    <w:rsid w:val="297D26F1"/>
    <w:rsid w:val="297FA238"/>
    <w:rsid w:val="29804CCB"/>
    <w:rsid w:val="29C42006"/>
    <w:rsid w:val="29D32862"/>
    <w:rsid w:val="2A1B797F"/>
    <w:rsid w:val="2A45EA94"/>
    <w:rsid w:val="2A545CDA"/>
    <w:rsid w:val="2A5E9EE9"/>
    <w:rsid w:val="2A9E4E4D"/>
    <w:rsid w:val="2A9E9752"/>
    <w:rsid w:val="2AA7A612"/>
    <w:rsid w:val="2AB38310"/>
    <w:rsid w:val="2AB77E9A"/>
    <w:rsid w:val="2ABCCEDE"/>
    <w:rsid w:val="2AC92E18"/>
    <w:rsid w:val="2ACB11AB"/>
    <w:rsid w:val="2ADD16BA"/>
    <w:rsid w:val="2B0072AE"/>
    <w:rsid w:val="2B19DD87"/>
    <w:rsid w:val="2B27DD5B"/>
    <w:rsid w:val="2B554F08"/>
    <w:rsid w:val="2B5B6FCE"/>
    <w:rsid w:val="2B5F9B6C"/>
    <w:rsid w:val="2B681C36"/>
    <w:rsid w:val="2B7311B4"/>
    <w:rsid w:val="2B834F6D"/>
    <w:rsid w:val="2B8BDEFF"/>
    <w:rsid w:val="2B8D7CC2"/>
    <w:rsid w:val="2B9EFC8A"/>
    <w:rsid w:val="2BA5000F"/>
    <w:rsid w:val="2BAD8D99"/>
    <w:rsid w:val="2BB064E4"/>
    <w:rsid w:val="2BD42D63"/>
    <w:rsid w:val="2BDE8488"/>
    <w:rsid w:val="2BE0651F"/>
    <w:rsid w:val="2BF52765"/>
    <w:rsid w:val="2C7F2E85"/>
    <w:rsid w:val="2C8E8D88"/>
    <w:rsid w:val="2CA5974F"/>
    <w:rsid w:val="2CB17F37"/>
    <w:rsid w:val="2CB2DB3F"/>
    <w:rsid w:val="2CB56177"/>
    <w:rsid w:val="2CD5DB66"/>
    <w:rsid w:val="2CE24BA8"/>
    <w:rsid w:val="2D05210F"/>
    <w:rsid w:val="2D05BDA6"/>
    <w:rsid w:val="2D471899"/>
    <w:rsid w:val="2D4E7CBE"/>
    <w:rsid w:val="2D57005B"/>
    <w:rsid w:val="2D698A9A"/>
    <w:rsid w:val="2D6B93B7"/>
    <w:rsid w:val="2D79BE93"/>
    <w:rsid w:val="2D91DFEE"/>
    <w:rsid w:val="2DBE4B40"/>
    <w:rsid w:val="2DC04FFB"/>
    <w:rsid w:val="2DD83B5B"/>
    <w:rsid w:val="2DF1D352"/>
    <w:rsid w:val="2DFB78BB"/>
    <w:rsid w:val="2E44AADA"/>
    <w:rsid w:val="2E4993C5"/>
    <w:rsid w:val="2E53FDB2"/>
    <w:rsid w:val="2E72F370"/>
    <w:rsid w:val="2E82C6D3"/>
    <w:rsid w:val="2E8ECDEA"/>
    <w:rsid w:val="2E904A49"/>
    <w:rsid w:val="2E940993"/>
    <w:rsid w:val="2E967A04"/>
    <w:rsid w:val="2ED12DC7"/>
    <w:rsid w:val="2EE2DDCA"/>
    <w:rsid w:val="2EE3026E"/>
    <w:rsid w:val="2EEF7653"/>
    <w:rsid w:val="2EF78FE2"/>
    <w:rsid w:val="2F0B0AC0"/>
    <w:rsid w:val="2F158768"/>
    <w:rsid w:val="2F1B95FB"/>
    <w:rsid w:val="2F2F40DA"/>
    <w:rsid w:val="2F47F2C9"/>
    <w:rsid w:val="2F576958"/>
    <w:rsid w:val="2F7D5858"/>
    <w:rsid w:val="2F95A64A"/>
    <w:rsid w:val="2FA6C69C"/>
    <w:rsid w:val="2FB07F51"/>
    <w:rsid w:val="2FBA100F"/>
    <w:rsid w:val="2FBDA19A"/>
    <w:rsid w:val="2FBEA5BC"/>
    <w:rsid w:val="2FC184C9"/>
    <w:rsid w:val="2FDED19C"/>
    <w:rsid w:val="2FF3A28D"/>
    <w:rsid w:val="2FFF025B"/>
    <w:rsid w:val="3023AB63"/>
    <w:rsid w:val="3030CB1A"/>
    <w:rsid w:val="305E924D"/>
    <w:rsid w:val="305EDBC6"/>
    <w:rsid w:val="306819E7"/>
    <w:rsid w:val="3086852E"/>
    <w:rsid w:val="308939F7"/>
    <w:rsid w:val="3097B727"/>
    <w:rsid w:val="30B339F0"/>
    <w:rsid w:val="30B67784"/>
    <w:rsid w:val="30CBD9A8"/>
    <w:rsid w:val="30D3ECF6"/>
    <w:rsid w:val="30DA84BA"/>
    <w:rsid w:val="30DEF156"/>
    <w:rsid w:val="30E7A1BA"/>
    <w:rsid w:val="3133F672"/>
    <w:rsid w:val="31349360"/>
    <w:rsid w:val="314B4BA8"/>
    <w:rsid w:val="314DA562"/>
    <w:rsid w:val="3158F07C"/>
    <w:rsid w:val="315A0A4F"/>
    <w:rsid w:val="31629D3D"/>
    <w:rsid w:val="31788183"/>
    <w:rsid w:val="3183AF77"/>
    <w:rsid w:val="3194901B"/>
    <w:rsid w:val="31CECE4E"/>
    <w:rsid w:val="31D29C3F"/>
    <w:rsid w:val="31E5846F"/>
    <w:rsid w:val="321227D5"/>
    <w:rsid w:val="3216F676"/>
    <w:rsid w:val="32260E5F"/>
    <w:rsid w:val="322F981C"/>
    <w:rsid w:val="3246A0E8"/>
    <w:rsid w:val="324B689A"/>
    <w:rsid w:val="3260AA58"/>
    <w:rsid w:val="326E54C5"/>
    <w:rsid w:val="3278ED8D"/>
    <w:rsid w:val="32893D9B"/>
    <w:rsid w:val="32924795"/>
    <w:rsid w:val="32A35EC1"/>
    <w:rsid w:val="32A6570E"/>
    <w:rsid w:val="32D60B7D"/>
    <w:rsid w:val="32DF3BA2"/>
    <w:rsid w:val="32ED22BA"/>
    <w:rsid w:val="32FEFD91"/>
    <w:rsid w:val="3311EEB6"/>
    <w:rsid w:val="33269528"/>
    <w:rsid w:val="3333063B"/>
    <w:rsid w:val="338D864F"/>
    <w:rsid w:val="33BFE3F9"/>
    <w:rsid w:val="33F5D09E"/>
    <w:rsid w:val="3404A804"/>
    <w:rsid w:val="3438F1F6"/>
    <w:rsid w:val="34803557"/>
    <w:rsid w:val="34A2F9D2"/>
    <w:rsid w:val="34BE344D"/>
    <w:rsid w:val="34C6553A"/>
    <w:rsid w:val="34CFEE9F"/>
    <w:rsid w:val="34F99032"/>
    <w:rsid w:val="34FDAD5E"/>
    <w:rsid w:val="35029C02"/>
    <w:rsid w:val="350982CE"/>
    <w:rsid w:val="351EBB9A"/>
    <w:rsid w:val="35328C29"/>
    <w:rsid w:val="354FFDDD"/>
    <w:rsid w:val="355BF664"/>
    <w:rsid w:val="3580948D"/>
    <w:rsid w:val="35869621"/>
    <w:rsid w:val="35A70FBC"/>
    <w:rsid w:val="35AE0996"/>
    <w:rsid w:val="35CD4232"/>
    <w:rsid w:val="35DD3C71"/>
    <w:rsid w:val="35E92104"/>
    <w:rsid w:val="35EE4F88"/>
    <w:rsid w:val="361CABAB"/>
    <w:rsid w:val="362F386D"/>
    <w:rsid w:val="3638EC26"/>
    <w:rsid w:val="3646B75D"/>
    <w:rsid w:val="36611DBC"/>
    <w:rsid w:val="3666C6B9"/>
    <w:rsid w:val="3669A754"/>
    <w:rsid w:val="366C8028"/>
    <w:rsid w:val="366F5ABC"/>
    <w:rsid w:val="367CEDB3"/>
    <w:rsid w:val="36997D53"/>
    <w:rsid w:val="369DA57A"/>
    <w:rsid w:val="36A85342"/>
    <w:rsid w:val="36EED9F7"/>
    <w:rsid w:val="370E1301"/>
    <w:rsid w:val="3722DD12"/>
    <w:rsid w:val="3723045E"/>
    <w:rsid w:val="37326464"/>
    <w:rsid w:val="37A35DA2"/>
    <w:rsid w:val="37A360F6"/>
    <w:rsid w:val="37B0426F"/>
    <w:rsid w:val="37B0A64B"/>
    <w:rsid w:val="37B76DBF"/>
    <w:rsid w:val="37D6E1DE"/>
    <w:rsid w:val="37DD3CB0"/>
    <w:rsid w:val="381487FD"/>
    <w:rsid w:val="381891EC"/>
    <w:rsid w:val="3834D4F4"/>
    <w:rsid w:val="3836C348"/>
    <w:rsid w:val="3852F76E"/>
    <w:rsid w:val="387AC96D"/>
    <w:rsid w:val="387E3545"/>
    <w:rsid w:val="388D8D1B"/>
    <w:rsid w:val="38C075AA"/>
    <w:rsid w:val="38C23D18"/>
    <w:rsid w:val="38DC57B2"/>
    <w:rsid w:val="38E5334C"/>
    <w:rsid w:val="38EA5C88"/>
    <w:rsid w:val="39056E82"/>
    <w:rsid w:val="39069A28"/>
    <w:rsid w:val="3956BF32"/>
    <w:rsid w:val="398BEBB3"/>
    <w:rsid w:val="39918969"/>
    <w:rsid w:val="3991FBF9"/>
    <w:rsid w:val="39978714"/>
    <w:rsid w:val="399E721C"/>
    <w:rsid w:val="39BC1D16"/>
    <w:rsid w:val="39C4F383"/>
    <w:rsid w:val="39D95D0B"/>
    <w:rsid w:val="39DA88BC"/>
    <w:rsid w:val="39E844F0"/>
    <w:rsid w:val="39EA8088"/>
    <w:rsid w:val="3A16BE84"/>
    <w:rsid w:val="3A2772B4"/>
    <w:rsid w:val="3A574ACF"/>
    <w:rsid w:val="3A7C060A"/>
    <w:rsid w:val="3A973C9C"/>
    <w:rsid w:val="3AB64889"/>
    <w:rsid w:val="3AC18160"/>
    <w:rsid w:val="3AD02F9C"/>
    <w:rsid w:val="3AE32CFD"/>
    <w:rsid w:val="3B197216"/>
    <w:rsid w:val="3B5FF877"/>
    <w:rsid w:val="3B65E609"/>
    <w:rsid w:val="3B6A6CC8"/>
    <w:rsid w:val="3B8BD89E"/>
    <w:rsid w:val="3BA2CCEA"/>
    <w:rsid w:val="3BACB204"/>
    <w:rsid w:val="3BE7C80A"/>
    <w:rsid w:val="3C68862B"/>
    <w:rsid w:val="3CA3BA87"/>
    <w:rsid w:val="3CB29BFE"/>
    <w:rsid w:val="3CBB11A8"/>
    <w:rsid w:val="3CCB4EBF"/>
    <w:rsid w:val="3CD403ED"/>
    <w:rsid w:val="3CDB5B5E"/>
    <w:rsid w:val="3CF0C9ED"/>
    <w:rsid w:val="3D31B9DA"/>
    <w:rsid w:val="3D6B5B69"/>
    <w:rsid w:val="3D6BAEF5"/>
    <w:rsid w:val="3D71A261"/>
    <w:rsid w:val="3D7B4A77"/>
    <w:rsid w:val="3D84BE94"/>
    <w:rsid w:val="3D86662D"/>
    <w:rsid w:val="3D9DBC16"/>
    <w:rsid w:val="3DAE4056"/>
    <w:rsid w:val="3DAE7258"/>
    <w:rsid w:val="3DB84C29"/>
    <w:rsid w:val="3DCC6F9F"/>
    <w:rsid w:val="3DCD1E94"/>
    <w:rsid w:val="3DE663DA"/>
    <w:rsid w:val="3E00D800"/>
    <w:rsid w:val="3E1BE1A6"/>
    <w:rsid w:val="3E3EF6B7"/>
    <w:rsid w:val="3E6A3981"/>
    <w:rsid w:val="3E7E1F1E"/>
    <w:rsid w:val="3E8186EF"/>
    <w:rsid w:val="3E8A59F3"/>
    <w:rsid w:val="3E8AA5F2"/>
    <w:rsid w:val="3EA7AED6"/>
    <w:rsid w:val="3EB7AC17"/>
    <w:rsid w:val="3ECA11B3"/>
    <w:rsid w:val="3ED3698B"/>
    <w:rsid w:val="3EE56B41"/>
    <w:rsid w:val="3EEF8BAE"/>
    <w:rsid w:val="3F07FD01"/>
    <w:rsid w:val="3F153D79"/>
    <w:rsid w:val="3F310897"/>
    <w:rsid w:val="3F562C66"/>
    <w:rsid w:val="3F580CE6"/>
    <w:rsid w:val="3F5AD6DE"/>
    <w:rsid w:val="3F62627A"/>
    <w:rsid w:val="3F7057C2"/>
    <w:rsid w:val="3F7AA46C"/>
    <w:rsid w:val="3F81E9A6"/>
    <w:rsid w:val="3FB82F2A"/>
    <w:rsid w:val="3FC2C903"/>
    <w:rsid w:val="3FC54DE6"/>
    <w:rsid w:val="40622DA5"/>
    <w:rsid w:val="4069ED07"/>
    <w:rsid w:val="40819B07"/>
    <w:rsid w:val="4090293E"/>
    <w:rsid w:val="40A81DA7"/>
    <w:rsid w:val="40B8240F"/>
    <w:rsid w:val="40D0349D"/>
    <w:rsid w:val="40DAEC7F"/>
    <w:rsid w:val="40F461CA"/>
    <w:rsid w:val="40F97145"/>
    <w:rsid w:val="41080C00"/>
    <w:rsid w:val="411196E2"/>
    <w:rsid w:val="411A88DA"/>
    <w:rsid w:val="41420E30"/>
    <w:rsid w:val="4148AFE9"/>
    <w:rsid w:val="414B21A4"/>
    <w:rsid w:val="41668625"/>
    <w:rsid w:val="41679E37"/>
    <w:rsid w:val="417C4F95"/>
    <w:rsid w:val="417CA491"/>
    <w:rsid w:val="419E5289"/>
    <w:rsid w:val="41A78CEE"/>
    <w:rsid w:val="41BBC314"/>
    <w:rsid w:val="41FCDFFD"/>
    <w:rsid w:val="4213B504"/>
    <w:rsid w:val="42196A68"/>
    <w:rsid w:val="421F979E"/>
    <w:rsid w:val="424C7E01"/>
    <w:rsid w:val="426A19F9"/>
    <w:rsid w:val="4277E9DE"/>
    <w:rsid w:val="427D3628"/>
    <w:rsid w:val="427F4762"/>
    <w:rsid w:val="428D679A"/>
    <w:rsid w:val="42940BED"/>
    <w:rsid w:val="42A9665D"/>
    <w:rsid w:val="42B9ECD7"/>
    <w:rsid w:val="42EAEB72"/>
    <w:rsid w:val="42F4AD5E"/>
    <w:rsid w:val="4308087C"/>
    <w:rsid w:val="43180058"/>
    <w:rsid w:val="43265F05"/>
    <w:rsid w:val="432FFCB5"/>
    <w:rsid w:val="4330ED50"/>
    <w:rsid w:val="433221B2"/>
    <w:rsid w:val="4351E0E7"/>
    <w:rsid w:val="43C4B8FD"/>
    <w:rsid w:val="43DE44BB"/>
    <w:rsid w:val="43E4323B"/>
    <w:rsid w:val="43F34184"/>
    <w:rsid w:val="4407065D"/>
    <w:rsid w:val="4414D8AA"/>
    <w:rsid w:val="442F7EAA"/>
    <w:rsid w:val="4437E4C1"/>
    <w:rsid w:val="443C98B5"/>
    <w:rsid w:val="445EECC9"/>
    <w:rsid w:val="447D2F07"/>
    <w:rsid w:val="44AF9CF2"/>
    <w:rsid w:val="44B0EB2F"/>
    <w:rsid w:val="44BD30B5"/>
    <w:rsid w:val="44D1AC2B"/>
    <w:rsid w:val="44DA804D"/>
    <w:rsid w:val="44FDDB4C"/>
    <w:rsid w:val="4506079A"/>
    <w:rsid w:val="450A1C5A"/>
    <w:rsid w:val="450ED3FA"/>
    <w:rsid w:val="45111D15"/>
    <w:rsid w:val="4536B950"/>
    <w:rsid w:val="453FD526"/>
    <w:rsid w:val="454773A4"/>
    <w:rsid w:val="454CEF28"/>
    <w:rsid w:val="455CAE0E"/>
    <w:rsid w:val="457C21F5"/>
    <w:rsid w:val="4586E609"/>
    <w:rsid w:val="459B18E4"/>
    <w:rsid w:val="459E4004"/>
    <w:rsid w:val="45ADA0C1"/>
    <w:rsid w:val="45C0B518"/>
    <w:rsid w:val="45FFEEAB"/>
    <w:rsid w:val="4604CE62"/>
    <w:rsid w:val="46141182"/>
    <w:rsid w:val="462AD09D"/>
    <w:rsid w:val="46550553"/>
    <w:rsid w:val="465812E5"/>
    <w:rsid w:val="46756B35"/>
    <w:rsid w:val="46823DFA"/>
    <w:rsid w:val="46943572"/>
    <w:rsid w:val="469BB3E8"/>
    <w:rsid w:val="46ABEB2E"/>
    <w:rsid w:val="46B9C29C"/>
    <w:rsid w:val="46C25ACE"/>
    <w:rsid w:val="46C6BD07"/>
    <w:rsid w:val="46C766E2"/>
    <w:rsid w:val="46D4D07B"/>
    <w:rsid w:val="473ED5B1"/>
    <w:rsid w:val="4750EEF8"/>
    <w:rsid w:val="475CF67D"/>
    <w:rsid w:val="478ED68C"/>
    <w:rsid w:val="478FEFAE"/>
    <w:rsid w:val="47D315A2"/>
    <w:rsid w:val="47DC5498"/>
    <w:rsid w:val="47E5CB15"/>
    <w:rsid w:val="47FABE33"/>
    <w:rsid w:val="4808EFC5"/>
    <w:rsid w:val="48360105"/>
    <w:rsid w:val="483B58A8"/>
    <w:rsid w:val="4864E964"/>
    <w:rsid w:val="4875D4FE"/>
    <w:rsid w:val="4884DD8D"/>
    <w:rsid w:val="48A8D153"/>
    <w:rsid w:val="48D2E500"/>
    <w:rsid w:val="48E5B3DB"/>
    <w:rsid w:val="48EF6F85"/>
    <w:rsid w:val="48FEDC7C"/>
    <w:rsid w:val="4905888E"/>
    <w:rsid w:val="491228EE"/>
    <w:rsid w:val="491370F6"/>
    <w:rsid w:val="4919A0BE"/>
    <w:rsid w:val="491AB83E"/>
    <w:rsid w:val="4921AA84"/>
    <w:rsid w:val="495A675C"/>
    <w:rsid w:val="495DD123"/>
    <w:rsid w:val="495EA229"/>
    <w:rsid w:val="496EA5F9"/>
    <w:rsid w:val="4974214B"/>
    <w:rsid w:val="4976C68B"/>
    <w:rsid w:val="499CE4E5"/>
    <w:rsid w:val="49B97589"/>
    <w:rsid w:val="49D14402"/>
    <w:rsid w:val="49D1F145"/>
    <w:rsid w:val="49E00461"/>
    <w:rsid w:val="49E9E0AB"/>
    <w:rsid w:val="49EE9D8D"/>
    <w:rsid w:val="49FF5DF8"/>
    <w:rsid w:val="4A4C1FB7"/>
    <w:rsid w:val="4A58065F"/>
    <w:rsid w:val="4A5A1F4E"/>
    <w:rsid w:val="4A643CB8"/>
    <w:rsid w:val="4A7E5CF5"/>
    <w:rsid w:val="4AA89B2A"/>
    <w:rsid w:val="4AAA88C6"/>
    <w:rsid w:val="4AABFDC0"/>
    <w:rsid w:val="4AB5EA25"/>
    <w:rsid w:val="4AC45B49"/>
    <w:rsid w:val="4ACED629"/>
    <w:rsid w:val="4AE809F4"/>
    <w:rsid w:val="4B1EF8D3"/>
    <w:rsid w:val="4B2EF576"/>
    <w:rsid w:val="4B35AAB3"/>
    <w:rsid w:val="4B3C442A"/>
    <w:rsid w:val="4B608D4D"/>
    <w:rsid w:val="4B658625"/>
    <w:rsid w:val="4B66F8C9"/>
    <w:rsid w:val="4B7FCA36"/>
    <w:rsid w:val="4BA69E61"/>
    <w:rsid w:val="4BBE5907"/>
    <w:rsid w:val="4BC9FD22"/>
    <w:rsid w:val="4C0FCEFD"/>
    <w:rsid w:val="4C356D77"/>
    <w:rsid w:val="4C593869"/>
    <w:rsid w:val="4C5B6073"/>
    <w:rsid w:val="4C625FA2"/>
    <w:rsid w:val="4CACDA0F"/>
    <w:rsid w:val="4CB88068"/>
    <w:rsid w:val="4CBE8D85"/>
    <w:rsid w:val="4CCD0793"/>
    <w:rsid w:val="4CE68623"/>
    <w:rsid w:val="4D01B8BD"/>
    <w:rsid w:val="4D074319"/>
    <w:rsid w:val="4D0B0BA4"/>
    <w:rsid w:val="4D338AAA"/>
    <w:rsid w:val="4D456E76"/>
    <w:rsid w:val="4D5C91EC"/>
    <w:rsid w:val="4D7E4663"/>
    <w:rsid w:val="4D926DDF"/>
    <w:rsid w:val="4DA7B7A7"/>
    <w:rsid w:val="4DB727D2"/>
    <w:rsid w:val="4DB8EE80"/>
    <w:rsid w:val="4DFD3EC6"/>
    <w:rsid w:val="4E00B0AE"/>
    <w:rsid w:val="4E0567FB"/>
    <w:rsid w:val="4E243D00"/>
    <w:rsid w:val="4E2E2CE7"/>
    <w:rsid w:val="4E438BAA"/>
    <w:rsid w:val="4E4AE543"/>
    <w:rsid w:val="4E6A8521"/>
    <w:rsid w:val="4E82D6A5"/>
    <w:rsid w:val="4E87AF0C"/>
    <w:rsid w:val="4E9D5C99"/>
    <w:rsid w:val="4EA6B756"/>
    <w:rsid w:val="4EC372CD"/>
    <w:rsid w:val="4EC39877"/>
    <w:rsid w:val="4EC83B3B"/>
    <w:rsid w:val="4ECB9C77"/>
    <w:rsid w:val="4EE9E303"/>
    <w:rsid w:val="4F617C9C"/>
    <w:rsid w:val="4F72B1F3"/>
    <w:rsid w:val="4F789CA2"/>
    <w:rsid w:val="4FA3300A"/>
    <w:rsid w:val="4FA9A9ED"/>
    <w:rsid w:val="4FD4DBA3"/>
    <w:rsid w:val="4FD9C0AF"/>
    <w:rsid w:val="4FE08162"/>
    <w:rsid w:val="4FEF3694"/>
    <w:rsid w:val="50003ADF"/>
    <w:rsid w:val="502A8F6D"/>
    <w:rsid w:val="503629D0"/>
    <w:rsid w:val="505248B7"/>
    <w:rsid w:val="505E5FBC"/>
    <w:rsid w:val="509B4143"/>
    <w:rsid w:val="509F7EFC"/>
    <w:rsid w:val="50B14D2E"/>
    <w:rsid w:val="50B422C3"/>
    <w:rsid w:val="50CE1011"/>
    <w:rsid w:val="50E56D9F"/>
    <w:rsid w:val="50F41720"/>
    <w:rsid w:val="511254EE"/>
    <w:rsid w:val="511C5E23"/>
    <w:rsid w:val="5133AC1B"/>
    <w:rsid w:val="5141063F"/>
    <w:rsid w:val="51489B42"/>
    <w:rsid w:val="5153299C"/>
    <w:rsid w:val="515B61BF"/>
    <w:rsid w:val="515C9E20"/>
    <w:rsid w:val="515E4343"/>
    <w:rsid w:val="5175E152"/>
    <w:rsid w:val="51A52303"/>
    <w:rsid w:val="51C0671A"/>
    <w:rsid w:val="51E277A1"/>
    <w:rsid w:val="52012E5D"/>
    <w:rsid w:val="52013EEC"/>
    <w:rsid w:val="52023A5E"/>
    <w:rsid w:val="52075830"/>
    <w:rsid w:val="520F02AC"/>
    <w:rsid w:val="5218B762"/>
    <w:rsid w:val="521AC1E0"/>
    <w:rsid w:val="522317E3"/>
    <w:rsid w:val="5230FD0D"/>
    <w:rsid w:val="5232FCFA"/>
    <w:rsid w:val="52372BCB"/>
    <w:rsid w:val="523BB617"/>
    <w:rsid w:val="523F3386"/>
    <w:rsid w:val="524DCA84"/>
    <w:rsid w:val="5254EBF7"/>
    <w:rsid w:val="5258C0CF"/>
    <w:rsid w:val="525AC6C2"/>
    <w:rsid w:val="5272C038"/>
    <w:rsid w:val="5282DF47"/>
    <w:rsid w:val="5295C9F0"/>
    <w:rsid w:val="52A5BB39"/>
    <w:rsid w:val="52AEA6A7"/>
    <w:rsid w:val="52E0B583"/>
    <w:rsid w:val="52EBC548"/>
    <w:rsid w:val="5302E672"/>
    <w:rsid w:val="530A2234"/>
    <w:rsid w:val="530D94E0"/>
    <w:rsid w:val="536F382E"/>
    <w:rsid w:val="5378A79A"/>
    <w:rsid w:val="537CFC10"/>
    <w:rsid w:val="53823A8A"/>
    <w:rsid w:val="538CA877"/>
    <w:rsid w:val="538FA298"/>
    <w:rsid w:val="53A3456E"/>
    <w:rsid w:val="53A44273"/>
    <w:rsid w:val="53CBC5A2"/>
    <w:rsid w:val="53E6236E"/>
    <w:rsid w:val="53F29894"/>
    <w:rsid w:val="53F4C9F4"/>
    <w:rsid w:val="53FFB444"/>
    <w:rsid w:val="540E979E"/>
    <w:rsid w:val="541ECCA3"/>
    <w:rsid w:val="5441216E"/>
    <w:rsid w:val="5452EA82"/>
    <w:rsid w:val="54A84289"/>
    <w:rsid w:val="54B3556A"/>
    <w:rsid w:val="54D4928A"/>
    <w:rsid w:val="54F0CA0C"/>
    <w:rsid w:val="55063CA9"/>
    <w:rsid w:val="5519CB64"/>
    <w:rsid w:val="5541F8B4"/>
    <w:rsid w:val="55420364"/>
    <w:rsid w:val="5548C02F"/>
    <w:rsid w:val="555004EC"/>
    <w:rsid w:val="5552B91A"/>
    <w:rsid w:val="55537416"/>
    <w:rsid w:val="55559C72"/>
    <w:rsid w:val="55890F6B"/>
    <w:rsid w:val="5589B0CD"/>
    <w:rsid w:val="55B73AEB"/>
    <w:rsid w:val="55DA2F3F"/>
    <w:rsid w:val="55E046DB"/>
    <w:rsid w:val="55E9B4BA"/>
    <w:rsid w:val="55FFE83B"/>
    <w:rsid w:val="561CD5CC"/>
    <w:rsid w:val="561F9861"/>
    <w:rsid w:val="563D2E83"/>
    <w:rsid w:val="56508A39"/>
    <w:rsid w:val="5684FF7B"/>
    <w:rsid w:val="56A2EE0A"/>
    <w:rsid w:val="56A46079"/>
    <w:rsid w:val="56A7E82B"/>
    <w:rsid w:val="56B0236F"/>
    <w:rsid w:val="56BC4DD9"/>
    <w:rsid w:val="56C21947"/>
    <w:rsid w:val="56E75A5E"/>
    <w:rsid w:val="5713182F"/>
    <w:rsid w:val="5752DA65"/>
    <w:rsid w:val="575F5FCC"/>
    <w:rsid w:val="5763BC01"/>
    <w:rsid w:val="57656AF4"/>
    <w:rsid w:val="5773D256"/>
    <w:rsid w:val="5781F37A"/>
    <w:rsid w:val="5789718C"/>
    <w:rsid w:val="578CF062"/>
    <w:rsid w:val="57AE97FC"/>
    <w:rsid w:val="57DC7F8F"/>
    <w:rsid w:val="58105D99"/>
    <w:rsid w:val="5810E1FB"/>
    <w:rsid w:val="5817DA23"/>
    <w:rsid w:val="582A3708"/>
    <w:rsid w:val="582BACD4"/>
    <w:rsid w:val="5881892E"/>
    <w:rsid w:val="5881C802"/>
    <w:rsid w:val="5885E950"/>
    <w:rsid w:val="58A46D45"/>
    <w:rsid w:val="58A70471"/>
    <w:rsid w:val="58A9CCCB"/>
    <w:rsid w:val="58DAB924"/>
    <w:rsid w:val="58EBF3BB"/>
    <w:rsid w:val="58F3C831"/>
    <w:rsid w:val="594F4484"/>
    <w:rsid w:val="59640F38"/>
    <w:rsid w:val="597102E4"/>
    <w:rsid w:val="59776AF9"/>
    <w:rsid w:val="5993E1B6"/>
    <w:rsid w:val="59972DEB"/>
    <w:rsid w:val="59AF99FD"/>
    <w:rsid w:val="59CAB3F0"/>
    <w:rsid w:val="59D19EAB"/>
    <w:rsid w:val="59D6C531"/>
    <w:rsid w:val="59DCB304"/>
    <w:rsid w:val="59EE674B"/>
    <w:rsid w:val="59F1D983"/>
    <w:rsid w:val="59F5FFA4"/>
    <w:rsid w:val="5A076DAB"/>
    <w:rsid w:val="5A0CB049"/>
    <w:rsid w:val="5A284820"/>
    <w:rsid w:val="5A62B36D"/>
    <w:rsid w:val="5A8EA9EB"/>
    <w:rsid w:val="5A9A7984"/>
    <w:rsid w:val="5AA19256"/>
    <w:rsid w:val="5AB9CC67"/>
    <w:rsid w:val="5ADEFBA3"/>
    <w:rsid w:val="5B0B6DDD"/>
    <w:rsid w:val="5B0CB76D"/>
    <w:rsid w:val="5B1134C9"/>
    <w:rsid w:val="5B459A15"/>
    <w:rsid w:val="5B49293B"/>
    <w:rsid w:val="5B665EA6"/>
    <w:rsid w:val="5B6979FA"/>
    <w:rsid w:val="5B778801"/>
    <w:rsid w:val="5B9F2C9B"/>
    <w:rsid w:val="5BA9245A"/>
    <w:rsid w:val="5BB1CE83"/>
    <w:rsid w:val="5BCE8125"/>
    <w:rsid w:val="5BE0A38D"/>
    <w:rsid w:val="5BEE4790"/>
    <w:rsid w:val="5C285A72"/>
    <w:rsid w:val="5C5C9055"/>
    <w:rsid w:val="5C7913FD"/>
    <w:rsid w:val="5C8B8636"/>
    <w:rsid w:val="5C8EE6C5"/>
    <w:rsid w:val="5CABA147"/>
    <w:rsid w:val="5CCBEA87"/>
    <w:rsid w:val="5CDD22E7"/>
    <w:rsid w:val="5CE7067C"/>
    <w:rsid w:val="5D041318"/>
    <w:rsid w:val="5D1706E5"/>
    <w:rsid w:val="5D1FA26F"/>
    <w:rsid w:val="5D2AD8E6"/>
    <w:rsid w:val="5D3F4EC1"/>
    <w:rsid w:val="5D415DB1"/>
    <w:rsid w:val="5D43EBDC"/>
    <w:rsid w:val="5D565490"/>
    <w:rsid w:val="5D7B3348"/>
    <w:rsid w:val="5D7D5380"/>
    <w:rsid w:val="5D8C324A"/>
    <w:rsid w:val="5DA524F9"/>
    <w:rsid w:val="5DA586EC"/>
    <w:rsid w:val="5DA632B6"/>
    <w:rsid w:val="5DE522B1"/>
    <w:rsid w:val="5DE75EDD"/>
    <w:rsid w:val="5E19BCE5"/>
    <w:rsid w:val="5E1C2204"/>
    <w:rsid w:val="5E560F38"/>
    <w:rsid w:val="5E5A7B32"/>
    <w:rsid w:val="5E7991B6"/>
    <w:rsid w:val="5E8EBE44"/>
    <w:rsid w:val="5EC42CCE"/>
    <w:rsid w:val="5EF130E3"/>
    <w:rsid w:val="5F083538"/>
    <w:rsid w:val="5F0EE06C"/>
    <w:rsid w:val="5F19382F"/>
    <w:rsid w:val="5F299D06"/>
    <w:rsid w:val="5F3AE3E8"/>
    <w:rsid w:val="5F4DDB7B"/>
    <w:rsid w:val="5F52E0E2"/>
    <w:rsid w:val="5F5ADC90"/>
    <w:rsid w:val="5F5DD1A4"/>
    <w:rsid w:val="5FA24200"/>
    <w:rsid w:val="5FB07064"/>
    <w:rsid w:val="5FB37775"/>
    <w:rsid w:val="5FB62203"/>
    <w:rsid w:val="5FEF757C"/>
    <w:rsid w:val="6036D95C"/>
    <w:rsid w:val="604FF5AF"/>
    <w:rsid w:val="606EDAB1"/>
    <w:rsid w:val="6070E543"/>
    <w:rsid w:val="6081260B"/>
    <w:rsid w:val="60964387"/>
    <w:rsid w:val="60AE5D12"/>
    <w:rsid w:val="60B2C309"/>
    <w:rsid w:val="60B3BE81"/>
    <w:rsid w:val="60CC13B4"/>
    <w:rsid w:val="60DCC3E4"/>
    <w:rsid w:val="60EF38DE"/>
    <w:rsid w:val="60EF6B55"/>
    <w:rsid w:val="6121250D"/>
    <w:rsid w:val="614094F6"/>
    <w:rsid w:val="61448E1E"/>
    <w:rsid w:val="61632084"/>
    <w:rsid w:val="616ACF4D"/>
    <w:rsid w:val="616C7DE2"/>
    <w:rsid w:val="616F6251"/>
    <w:rsid w:val="619EEF49"/>
    <w:rsid w:val="61A90C51"/>
    <w:rsid w:val="61AD3DE6"/>
    <w:rsid w:val="61C252DC"/>
    <w:rsid w:val="61E2F359"/>
    <w:rsid w:val="61E4C0EB"/>
    <w:rsid w:val="61E6EC1F"/>
    <w:rsid w:val="62008F80"/>
    <w:rsid w:val="621297E8"/>
    <w:rsid w:val="6222924D"/>
    <w:rsid w:val="6252D6D5"/>
    <w:rsid w:val="625A01F9"/>
    <w:rsid w:val="6262FE12"/>
    <w:rsid w:val="62699BBE"/>
    <w:rsid w:val="626EB478"/>
    <w:rsid w:val="627038AA"/>
    <w:rsid w:val="6271BB65"/>
    <w:rsid w:val="627402B3"/>
    <w:rsid w:val="627B6D7D"/>
    <w:rsid w:val="6288F8A7"/>
    <w:rsid w:val="62A6F072"/>
    <w:rsid w:val="62B1243D"/>
    <w:rsid w:val="62BB27CA"/>
    <w:rsid w:val="62C2B571"/>
    <w:rsid w:val="62D7ABDB"/>
    <w:rsid w:val="6316431F"/>
    <w:rsid w:val="63189AC4"/>
    <w:rsid w:val="634E1B3A"/>
    <w:rsid w:val="63562D18"/>
    <w:rsid w:val="6365BB05"/>
    <w:rsid w:val="637099CB"/>
    <w:rsid w:val="63C7DC17"/>
    <w:rsid w:val="63CC7184"/>
    <w:rsid w:val="63E35FAC"/>
    <w:rsid w:val="63E711F2"/>
    <w:rsid w:val="6406DEBE"/>
    <w:rsid w:val="6414063C"/>
    <w:rsid w:val="6431A30C"/>
    <w:rsid w:val="644171C8"/>
    <w:rsid w:val="64538FDE"/>
    <w:rsid w:val="645D4EDF"/>
    <w:rsid w:val="646F1909"/>
    <w:rsid w:val="64795478"/>
    <w:rsid w:val="64921D7C"/>
    <w:rsid w:val="64E3CDB0"/>
    <w:rsid w:val="65229CCE"/>
    <w:rsid w:val="652C50FC"/>
    <w:rsid w:val="652ECA08"/>
    <w:rsid w:val="65368B64"/>
    <w:rsid w:val="65394D4A"/>
    <w:rsid w:val="6542E53D"/>
    <w:rsid w:val="654AC0C9"/>
    <w:rsid w:val="654CB835"/>
    <w:rsid w:val="655138E0"/>
    <w:rsid w:val="6574F80F"/>
    <w:rsid w:val="65847C74"/>
    <w:rsid w:val="6590007F"/>
    <w:rsid w:val="65962C24"/>
    <w:rsid w:val="65AB8D80"/>
    <w:rsid w:val="65B6CAE0"/>
    <w:rsid w:val="65ED1D4D"/>
    <w:rsid w:val="65EE2C1A"/>
    <w:rsid w:val="65F985DA"/>
    <w:rsid w:val="6614D638"/>
    <w:rsid w:val="661DB3E6"/>
    <w:rsid w:val="66236A0B"/>
    <w:rsid w:val="664972C9"/>
    <w:rsid w:val="66505E75"/>
    <w:rsid w:val="6661384F"/>
    <w:rsid w:val="6672469A"/>
    <w:rsid w:val="66772B9D"/>
    <w:rsid w:val="6677CDC6"/>
    <w:rsid w:val="66BBD253"/>
    <w:rsid w:val="671E6E3D"/>
    <w:rsid w:val="672C477E"/>
    <w:rsid w:val="6730C82A"/>
    <w:rsid w:val="6754D98F"/>
    <w:rsid w:val="676E8C89"/>
    <w:rsid w:val="678646D0"/>
    <w:rsid w:val="67C5CB66"/>
    <w:rsid w:val="67DE3794"/>
    <w:rsid w:val="67EB13D5"/>
    <w:rsid w:val="67EEC500"/>
    <w:rsid w:val="68249605"/>
    <w:rsid w:val="68503C5C"/>
    <w:rsid w:val="685710F2"/>
    <w:rsid w:val="68794DE5"/>
    <w:rsid w:val="687CC712"/>
    <w:rsid w:val="688709CC"/>
    <w:rsid w:val="69041B5A"/>
    <w:rsid w:val="6907DA63"/>
    <w:rsid w:val="69082C00"/>
    <w:rsid w:val="69124CCB"/>
    <w:rsid w:val="6919668C"/>
    <w:rsid w:val="69205DCB"/>
    <w:rsid w:val="694C4BCD"/>
    <w:rsid w:val="69856B84"/>
    <w:rsid w:val="698FABA7"/>
    <w:rsid w:val="69941DC9"/>
    <w:rsid w:val="699A0F9E"/>
    <w:rsid w:val="69BD10FB"/>
    <w:rsid w:val="69D00154"/>
    <w:rsid w:val="6A0526D3"/>
    <w:rsid w:val="6A132E32"/>
    <w:rsid w:val="6A3E6C00"/>
    <w:rsid w:val="6A6999C5"/>
    <w:rsid w:val="6A7A9E2F"/>
    <w:rsid w:val="6A996D88"/>
    <w:rsid w:val="6A9BAEAA"/>
    <w:rsid w:val="6AB8411C"/>
    <w:rsid w:val="6ABA4E8F"/>
    <w:rsid w:val="6ABCB1CE"/>
    <w:rsid w:val="6AC754BA"/>
    <w:rsid w:val="6AD4F15A"/>
    <w:rsid w:val="6AE014FF"/>
    <w:rsid w:val="6B2411C6"/>
    <w:rsid w:val="6B289E22"/>
    <w:rsid w:val="6B4EABA8"/>
    <w:rsid w:val="6B57A747"/>
    <w:rsid w:val="6B83D3E1"/>
    <w:rsid w:val="6B858DB3"/>
    <w:rsid w:val="6B92BB4B"/>
    <w:rsid w:val="6BA7BE57"/>
    <w:rsid w:val="6BB085DE"/>
    <w:rsid w:val="6BB3824D"/>
    <w:rsid w:val="6BC18DDB"/>
    <w:rsid w:val="6BC3A089"/>
    <w:rsid w:val="6BC43F8A"/>
    <w:rsid w:val="6BCF0AA4"/>
    <w:rsid w:val="6BD0879D"/>
    <w:rsid w:val="6C4E7D80"/>
    <w:rsid w:val="6C5810C6"/>
    <w:rsid w:val="6C61040F"/>
    <w:rsid w:val="6C71FDA5"/>
    <w:rsid w:val="6C74B840"/>
    <w:rsid w:val="6C7E8581"/>
    <w:rsid w:val="6C8853E4"/>
    <w:rsid w:val="6C9D911E"/>
    <w:rsid w:val="6CA1F08B"/>
    <w:rsid w:val="6CB0EB59"/>
    <w:rsid w:val="6CBAE6AC"/>
    <w:rsid w:val="6CC80D65"/>
    <w:rsid w:val="6CD060BC"/>
    <w:rsid w:val="6CDE9EE7"/>
    <w:rsid w:val="6D86B01D"/>
    <w:rsid w:val="6D8BDDA2"/>
    <w:rsid w:val="6D8F84D2"/>
    <w:rsid w:val="6D98576D"/>
    <w:rsid w:val="6DBD3C77"/>
    <w:rsid w:val="6E3F22B4"/>
    <w:rsid w:val="6E46DD74"/>
    <w:rsid w:val="6E74A1B8"/>
    <w:rsid w:val="6E85F421"/>
    <w:rsid w:val="6E878B92"/>
    <w:rsid w:val="6E941B00"/>
    <w:rsid w:val="6EA0C796"/>
    <w:rsid w:val="6EA2A8BC"/>
    <w:rsid w:val="6EA67F65"/>
    <w:rsid w:val="6EAB481C"/>
    <w:rsid w:val="6EB77B47"/>
    <w:rsid w:val="6EC34BE8"/>
    <w:rsid w:val="6EDC653F"/>
    <w:rsid w:val="6EF48985"/>
    <w:rsid w:val="6EF5217B"/>
    <w:rsid w:val="6F37EACD"/>
    <w:rsid w:val="6F3FA2D4"/>
    <w:rsid w:val="6F736404"/>
    <w:rsid w:val="6FC8F5B7"/>
    <w:rsid w:val="6FCA9C14"/>
    <w:rsid w:val="6FF38738"/>
    <w:rsid w:val="7008008B"/>
    <w:rsid w:val="700FE52F"/>
    <w:rsid w:val="70486A69"/>
    <w:rsid w:val="70724EAA"/>
    <w:rsid w:val="707C2F31"/>
    <w:rsid w:val="708CA945"/>
    <w:rsid w:val="70CA0172"/>
    <w:rsid w:val="70DBF683"/>
    <w:rsid w:val="70E41E81"/>
    <w:rsid w:val="70F8693B"/>
    <w:rsid w:val="70FCD7B9"/>
    <w:rsid w:val="71120390"/>
    <w:rsid w:val="71241E37"/>
    <w:rsid w:val="71362183"/>
    <w:rsid w:val="7138BC62"/>
    <w:rsid w:val="71521496"/>
    <w:rsid w:val="715F47ED"/>
    <w:rsid w:val="71789B52"/>
    <w:rsid w:val="71914BF7"/>
    <w:rsid w:val="71AE3605"/>
    <w:rsid w:val="71CDFA17"/>
    <w:rsid w:val="71D792BC"/>
    <w:rsid w:val="71F36FF7"/>
    <w:rsid w:val="71FD6EE7"/>
    <w:rsid w:val="72055AA4"/>
    <w:rsid w:val="721F64A3"/>
    <w:rsid w:val="722B6F0E"/>
    <w:rsid w:val="725BEE1F"/>
    <w:rsid w:val="72696D19"/>
    <w:rsid w:val="727944B3"/>
    <w:rsid w:val="728AE5C4"/>
    <w:rsid w:val="728E630F"/>
    <w:rsid w:val="728EA6AC"/>
    <w:rsid w:val="72A56D5D"/>
    <w:rsid w:val="72BCF4C2"/>
    <w:rsid w:val="72C3A7E1"/>
    <w:rsid w:val="72E66FCA"/>
    <w:rsid w:val="72E98CF3"/>
    <w:rsid w:val="72EF7D3D"/>
    <w:rsid w:val="730D141D"/>
    <w:rsid w:val="731B5E41"/>
    <w:rsid w:val="731D92F9"/>
    <w:rsid w:val="732547F7"/>
    <w:rsid w:val="732F2D33"/>
    <w:rsid w:val="736E3AA9"/>
    <w:rsid w:val="737B0F28"/>
    <w:rsid w:val="73A3D21A"/>
    <w:rsid w:val="73B4AB90"/>
    <w:rsid w:val="73BB3D97"/>
    <w:rsid w:val="73D86C7E"/>
    <w:rsid w:val="73E33D6A"/>
    <w:rsid w:val="73F14C8B"/>
    <w:rsid w:val="74252A67"/>
    <w:rsid w:val="7457CC9E"/>
    <w:rsid w:val="74686EB7"/>
    <w:rsid w:val="746CD113"/>
    <w:rsid w:val="748B51CC"/>
    <w:rsid w:val="749E0DD2"/>
    <w:rsid w:val="74CF91E8"/>
    <w:rsid w:val="74DC5EDD"/>
    <w:rsid w:val="74F4479D"/>
    <w:rsid w:val="7500F745"/>
    <w:rsid w:val="750214A0"/>
    <w:rsid w:val="7505ADB7"/>
    <w:rsid w:val="7513B84B"/>
    <w:rsid w:val="75178489"/>
    <w:rsid w:val="753722BE"/>
    <w:rsid w:val="755D7EA7"/>
    <w:rsid w:val="75682AE3"/>
    <w:rsid w:val="75692FF2"/>
    <w:rsid w:val="7576F942"/>
    <w:rsid w:val="758516AA"/>
    <w:rsid w:val="75877544"/>
    <w:rsid w:val="758E1994"/>
    <w:rsid w:val="7598FE8A"/>
    <w:rsid w:val="75A00C62"/>
    <w:rsid w:val="75C07C58"/>
    <w:rsid w:val="75D96DA6"/>
    <w:rsid w:val="75EECD1C"/>
    <w:rsid w:val="75F3B90C"/>
    <w:rsid w:val="76219458"/>
    <w:rsid w:val="762D1DB0"/>
    <w:rsid w:val="763C4887"/>
    <w:rsid w:val="76579649"/>
    <w:rsid w:val="7665F1BF"/>
    <w:rsid w:val="7698CE68"/>
    <w:rsid w:val="76AC49DC"/>
    <w:rsid w:val="76B0C601"/>
    <w:rsid w:val="76E35A50"/>
    <w:rsid w:val="76E6628C"/>
    <w:rsid w:val="76FB5FFC"/>
    <w:rsid w:val="7706029C"/>
    <w:rsid w:val="7708EDF8"/>
    <w:rsid w:val="770948AC"/>
    <w:rsid w:val="7759D625"/>
    <w:rsid w:val="7768FA2E"/>
    <w:rsid w:val="77719D47"/>
    <w:rsid w:val="7771E565"/>
    <w:rsid w:val="7785DBAF"/>
    <w:rsid w:val="77AFEAB1"/>
    <w:rsid w:val="77D07930"/>
    <w:rsid w:val="77D0F0E8"/>
    <w:rsid w:val="77E01FD6"/>
    <w:rsid w:val="780208B4"/>
    <w:rsid w:val="780C24AD"/>
    <w:rsid w:val="7826F071"/>
    <w:rsid w:val="78456089"/>
    <w:rsid w:val="786D5ED8"/>
    <w:rsid w:val="7875A316"/>
    <w:rsid w:val="787A5F17"/>
    <w:rsid w:val="788530C4"/>
    <w:rsid w:val="78AF8900"/>
    <w:rsid w:val="78CCB904"/>
    <w:rsid w:val="78CF1413"/>
    <w:rsid w:val="78DCA14C"/>
    <w:rsid w:val="78EF883C"/>
    <w:rsid w:val="78FB3458"/>
    <w:rsid w:val="7924FE28"/>
    <w:rsid w:val="793631C4"/>
    <w:rsid w:val="795BA584"/>
    <w:rsid w:val="79607737"/>
    <w:rsid w:val="796A329A"/>
    <w:rsid w:val="7973A11B"/>
    <w:rsid w:val="7975C86F"/>
    <w:rsid w:val="79931980"/>
    <w:rsid w:val="79A9D11A"/>
    <w:rsid w:val="79ADD341"/>
    <w:rsid w:val="79B1BE52"/>
    <w:rsid w:val="79C46207"/>
    <w:rsid w:val="79C7AB30"/>
    <w:rsid w:val="79C811A4"/>
    <w:rsid w:val="79D349B0"/>
    <w:rsid w:val="79E11BE0"/>
    <w:rsid w:val="79F80BE8"/>
    <w:rsid w:val="7A074C32"/>
    <w:rsid w:val="7A4B30A9"/>
    <w:rsid w:val="7A4CCEDA"/>
    <w:rsid w:val="7A74D241"/>
    <w:rsid w:val="7A7584D1"/>
    <w:rsid w:val="7A82449B"/>
    <w:rsid w:val="7A8FD490"/>
    <w:rsid w:val="7AC85F34"/>
    <w:rsid w:val="7AF34C43"/>
    <w:rsid w:val="7B04895D"/>
    <w:rsid w:val="7B09BBB1"/>
    <w:rsid w:val="7B4F3E14"/>
    <w:rsid w:val="7B68AB8E"/>
    <w:rsid w:val="7B77F2E9"/>
    <w:rsid w:val="7BA0DAD4"/>
    <w:rsid w:val="7BB27684"/>
    <w:rsid w:val="7BE5AFBF"/>
    <w:rsid w:val="7BED2A07"/>
    <w:rsid w:val="7BF44063"/>
    <w:rsid w:val="7C001706"/>
    <w:rsid w:val="7C1DB9AF"/>
    <w:rsid w:val="7C3ACC48"/>
    <w:rsid w:val="7C468AE6"/>
    <w:rsid w:val="7C6E4CA7"/>
    <w:rsid w:val="7C819EA0"/>
    <w:rsid w:val="7C875735"/>
    <w:rsid w:val="7CA4373E"/>
    <w:rsid w:val="7CA8095B"/>
    <w:rsid w:val="7CC14E5C"/>
    <w:rsid w:val="7CC88CA2"/>
    <w:rsid w:val="7CDB4FFB"/>
    <w:rsid w:val="7D08C97D"/>
    <w:rsid w:val="7D0C6329"/>
    <w:rsid w:val="7D7627E8"/>
    <w:rsid w:val="7D7DABDA"/>
    <w:rsid w:val="7D83C5BC"/>
    <w:rsid w:val="7DAA4292"/>
    <w:rsid w:val="7DB4ED93"/>
    <w:rsid w:val="7DD13357"/>
    <w:rsid w:val="7DDB677C"/>
    <w:rsid w:val="7DF3D69E"/>
    <w:rsid w:val="7E0FAB30"/>
    <w:rsid w:val="7E479CCE"/>
    <w:rsid w:val="7E499F12"/>
    <w:rsid w:val="7E588D68"/>
    <w:rsid w:val="7E7A717D"/>
    <w:rsid w:val="7E7C5139"/>
    <w:rsid w:val="7E899B56"/>
    <w:rsid w:val="7E8D1696"/>
    <w:rsid w:val="7E8D9A01"/>
    <w:rsid w:val="7E991854"/>
    <w:rsid w:val="7E9A0803"/>
    <w:rsid w:val="7EAE1582"/>
    <w:rsid w:val="7EBF19C8"/>
    <w:rsid w:val="7EBF83D9"/>
    <w:rsid w:val="7EE5702C"/>
    <w:rsid w:val="7EF1398F"/>
    <w:rsid w:val="7F248C0D"/>
    <w:rsid w:val="7F2C55DD"/>
    <w:rsid w:val="7F3B93BC"/>
    <w:rsid w:val="7F428C4D"/>
    <w:rsid w:val="7F49D999"/>
    <w:rsid w:val="7F57DFF1"/>
    <w:rsid w:val="7F73619A"/>
    <w:rsid w:val="7F92B1A5"/>
    <w:rsid w:val="7F951A35"/>
    <w:rsid w:val="7F9B4F08"/>
    <w:rsid w:val="7FC64B55"/>
    <w:rsid w:val="7FCED456"/>
    <w:rsid w:val="7FDC0AAA"/>
    <w:rsid w:val="7FFE85D9"/>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AF6CD2"/>
  <w14:defaultImageDpi w14:val="330"/>
  <w15:docId w15:val="{75CC2D20-C1F2-4CEC-BE1A-B844798DB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s-ES_tradnl" w:eastAsia="es-E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A71"/>
    <w:rPr>
      <w:lang w:val="en-GB"/>
    </w:rPr>
  </w:style>
  <w:style w:type="paragraph" w:styleId="Ttulo1">
    <w:name w:val="heading 1"/>
    <w:basedOn w:val="Normal"/>
    <w:next w:val="Normal"/>
    <w:link w:val="Ttulo1Car"/>
    <w:uiPriority w:val="9"/>
    <w:qFormat/>
    <w:rsid w:val="00907BE3"/>
    <w:pPr>
      <w:keepNext/>
      <w:keepLines/>
      <w:spacing w:before="320" w:after="80" w:line="240" w:lineRule="auto"/>
      <w:jc w:val="center"/>
      <w:outlineLvl w:val="0"/>
    </w:pPr>
    <w:rPr>
      <w:rFonts w:asciiTheme="majorHAnsi" w:eastAsiaTheme="majorEastAsia" w:hAnsiTheme="majorHAnsi" w:cstheme="majorBidi"/>
      <w:color w:val="23A2E4" w:themeColor="accent1" w:themeShade="BF"/>
      <w:sz w:val="40"/>
      <w:szCs w:val="40"/>
    </w:rPr>
  </w:style>
  <w:style w:type="paragraph" w:styleId="Ttulo2">
    <w:name w:val="heading 2"/>
    <w:basedOn w:val="Normal"/>
    <w:next w:val="Normal"/>
    <w:link w:val="Ttulo2Car"/>
    <w:uiPriority w:val="9"/>
    <w:unhideWhenUsed/>
    <w:qFormat/>
    <w:rsid w:val="00907BE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
    <w:uiPriority w:val="9"/>
    <w:semiHidden/>
    <w:unhideWhenUsed/>
    <w:qFormat/>
    <w:rsid w:val="00907BE3"/>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
    <w:uiPriority w:val="9"/>
    <w:semiHidden/>
    <w:unhideWhenUsed/>
    <w:qFormat/>
    <w:rsid w:val="00907BE3"/>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
    <w:uiPriority w:val="9"/>
    <w:semiHidden/>
    <w:unhideWhenUsed/>
    <w:qFormat/>
    <w:rsid w:val="00907BE3"/>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semiHidden/>
    <w:unhideWhenUsed/>
    <w:qFormat/>
    <w:rsid w:val="00907BE3"/>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semiHidden/>
    <w:unhideWhenUsed/>
    <w:qFormat/>
    <w:rsid w:val="00907BE3"/>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semiHidden/>
    <w:unhideWhenUsed/>
    <w:qFormat/>
    <w:rsid w:val="00907BE3"/>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semiHidden/>
    <w:unhideWhenUsed/>
    <w:qFormat/>
    <w:rsid w:val="00907BE3"/>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755D"/>
    <w:pPr>
      <w:tabs>
        <w:tab w:val="center" w:pos="4252"/>
        <w:tab w:val="right" w:pos="8504"/>
      </w:tabs>
    </w:pPr>
  </w:style>
  <w:style w:type="character" w:customStyle="1" w:styleId="EncabezadoCar">
    <w:name w:val="Encabezado Car"/>
    <w:basedOn w:val="Fuentedeprrafopredeter"/>
    <w:link w:val="Encabezado"/>
    <w:uiPriority w:val="99"/>
    <w:rsid w:val="00F5755D"/>
  </w:style>
  <w:style w:type="paragraph" w:styleId="Piedepgina">
    <w:name w:val="footer"/>
    <w:basedOn w:val="Normal"/>
    <w:link w:val="PiedepginaCar"/>
    <w:uiPriority w:val="99"/>
    <w:unhideWhenUsed/>
    <w:rsid w:val="005A4B19"/>
    <w:pPr>
      <w:tabs>
        <w:tab w:val="center" w:pos="4252"/>
        <w:tab w:val="right" w:pos="8504"/>
      </w:tabs>
    </w:pPr>
  </w:style>
  <w:style w:type="character" w:customStyle="1" w:styleId="PiedepginaCar">
    <w:name w:val="Pie de página Car"/>
    <w:basedOn w:val="Fuentedeprrafopredeter"/>
    <w:link w:val="Piedepgina"/>
    <w:uiPriority w:val="99"/>
    <w:rsid w:val="005A4B19"/>
    <w:rPr>
      <w:rFonts w:ascii="Calibri Light" w:hAnsi="Calibri Light"/>
      <w:sz w:val="20"/>
    </w:rPr>
  </w:style>
  <w:style w:type="paragraph" w:styleId="Textoindependiente">
    <w:name w:val="Body Text"/>
    <w:basedOn w:val="Normal"/>
    <w:link w:val="TextoindependienteCar"/>
    <w:rsid w:val="00F5755D"/>
    <w:pPr>
      <w:spacing w:before="190"/>
    </w:pPr>
    <w:rPr>
      <w:color w:val="666666" w:themeColor="text1" w:themeTint="BF"/>
      <w:sz w:val="19"/>
      <w:szCs w:val="20"/>
    </w:rPr>
  </w:style>
  <w:style w:type="character" w:customStyle="1" w:styleId="TextoindependienteCar">
    <w:name w:val="Texto independiente Car"/>
    <w:basedOn w:val="Fuentedeprrafopredeter"/>
    <w:link w:val="Textoindependiente"/>
    <w:rsid w:val="00F5755D"/>
    <w:rPr>
      <w:color w:val="666666" w:themeColor="text1" w:themeTint="BF"/>
      <w:sz w:val="19"/>
      <w:szCs w:val="20"/>
    </w:rPr>
  </w:style>
  <w:style w:type="paragraph" w:customStyle="1" w:styleId="DateandRecipient">
    <w:name w:val="Date and Recipient"/>
    <w:basedOn w:val="Normal"/>
    <w:rsid w:val="00F5755D"/>
    <w:pPr>
      <w:spacing w:before="600"/>
    </w:pPr>
    <w:rPr>
      <w:color w:val="666666" w:themeColor="text1" w:themeTint="BF"/>
      <w:sz w:val="19"/>
      <w:szCs w:val="22"/>
    </w:rPr>
  </w:style>
  <w:style w:type="paragraph" w:styleId="Cierre">
    <w:name w:val="Closing"/>
    <w:basedOn w:val="Normal"/>
    <w:link w:val="CierreCar"/>
    <w:unhideWhenUsed/>
    <w:rsid w:val="00F5755D"/>
    <w:pPr>
      <w:spacing w:before="200"/>
    </w:pPr>
    <w:rPr>
      <w:color w:val="666666" w:themeColor="text1" w:themeTint="BF"/>
      <w:sz w:val="19"/>
      <w:szCs w:val="22"/>
    </w:rPr>
  </w:style>
  <w:style w:type="character" w:customStyle="1" w:styleId="CierreCar">
    <w:name w:val="Cierre Car"/>
    <w:basedOn w:val="Fuentedeprrafopredeter"/>
    <w:link w:val="Cierre"/>
    <w:rsid w:val="00F5755D"/>
    <w:rPr>
      <w:color w:val="666666" w:themeColor="text1" w:themeTint="BF"/>
      <w:sz w:val="19"/>
      <w:szCs w:val="22"/>
    </w:rPr>
  </w:style>
  <w:style w:type="character" w:styleId="nfasisintenso">
    <w:name w:val="Intense Emphasis"/>
    <w:basedOn w:val="Fuentedeprrafopredeter"/>
    <w:uiPriority w:val="21"/>
    <w:qFormat/>
    <w:rsid w:val="00907BE3"/>
    <w:rPr>
      <w:b/>
      <w:bCs/>
      <w:i/>
      <w:iCs/>
      <w:color w:val="auto"/>
    </w:rPr>
  </w:style>
  <w:style w:type="character" w:styleId="Hipervnculo">
    <w:name w:val="Hyperlink"/>
    <w:basedOn w:val="Fuentedeprrafopredeter"/>
    <w:uiPriority w:val="99"/>
    <w:unhideWhenUsed/>
    <w:rsid w:val="00F5755D"/>
    <w:rPr>
      <w:color w:val="333333" w:themeColor="hyperlink"/>
      <w:u w:val="single"/>
    </w:rPr>
  </w:style>
  <w:style w:type="character" w:styleId="Hipervnculovisitado">
    <w:name w:val="FollowedHyperlink"/>
    <w:basedOn w:val="Fuentedeprrafopredeter"/>
    <w:uiPriority w:val="99"/>
    <w:semiHidden/>
    <w:unhideWhenUsed/>
    <w:rsid w:val="00AB5FAA"/>
    <w:rPr>
      <w:color w:val="333333" w:themeColor="followedHyperlink"/>
      <w:u w:val="single"/>
    </w:rPr>
  </w:style>
  <w:style w:type="paragraph" w:styleId="Subttulo">
    <w:name w:val="Subtitle"/>
    <w:basedOn w:val="Normal"/>
    <w:next w:val="Normal"/>
    <w:link w:val="SubttuloCar"/>
    <w:uiPriority w:val="11"/>
    <w:qFormat/>
    <w:rsid w:val="00907BE3"/>
    <w:pPr>
      <w:numPr>
        <w:ilvl w:val="1"/>
      </w:numPr>
      <w:jc w:val="center"/>
    </w:pPr>
    <w:rPr>
      <w:color w:val="034EA2" w:themeColor="text2"/>
      <w:sz w:val="28"/>
      <w:szCs w:val="28"/>
    </w:rPr>
  </w:style>
  <w:style w:type="character" w:customStyle="1" w:styleId="SubttuloCar">
    <w:name w:val="Subtítulo Car"/>
    <w:basedOn w:val="Fuentedeprrafopredeter"/>
    <w:link w:val="Subttulo"/>
    <w:uiPriority w:val="11"/>
    <w:rsid w:val="00907BE3"/>
    <w:rPr>
      <w:color w:val="034EA2" w:themeColor="text2"/>
      <w:sz w:val="28"/>
      <w:szCs w:val="28"/>
    </w:rPr>
  </w:style>
  <w:style w:type="paragraph" w:styleId="Ttulo">
    <w:name w:val="Title"/>
    <w:basedOn w:val="Normal"/>
    <w:next w:val="Normal"/>
    <w:link w:val="TtuloCar"/>
    <w:uiPriority w:val="10"/>
    <w:qFormat/>
    <w:rsid w:val="00907BE3"/>
    <w:pPr>
      <w:pBdr>
        <w:top w:val="single" w:sz="6" w:space="8" w:color="E74394" w:themeColor="accent3"/>
        <w:bottom w:val="single" w:sz="6" w:space="8" w:color="E74394" w:themeColor="accent3"/>
      </w:pBdr>
      <w:spacing w:after="400" w:line="240" w:lineRule="auto"/>
      <w:contextualSpacing/>
      <w:jc w:val="center"/>
    </w:pPr>
    <w:rPr>
      <w:rFonts w:asciiTheme="majorHAnsi" w:eastAsiaTheme="majorEastAsia" w:hAnsiTheme="majorHAnsi" w:cstheme="majorBidi"/>
      <w:caps/>
      <w:color w:val="034EA2" w:themeColor="text2"/>
      <w:spacing w:val="30"/>
      <w:sz w:val="72"/>
      <w:szCs w:val="72"/>
    </w:rPr>
  </w:style>
  <w:style w:type="character" w:customStyle="1" w:styleId="TtuloCar">
    <w:name w:val="Título Car"/>
    <w:basedOn w:val="Fuentedeprrafopredeter"/>
    <w:link w:val="Ttulo"/>
    <w:uiPriority w:val="10"/>
    <w:rsid w:val="00907BE3"/>
    <w:rPr>
      <w:rFonts w:asciiTheme="majorHAnsi" w:eastAsiaTheme="majorEastAsia" w:hAnsiTheme="majorHAnsi" w:cstheme="majorBidi"/>
      <w:caps/>
      <w:color w:val="034EA2" w:themeColor="text2"/>
      <w:spacing w:val="30"/>
      <w:sz w:val="72"/>
      <w:szCs w:val="72"/>
    </w:rPr>
  </w:style>
  <w:style w:type="paragraph" w:styleId="Citadestacada">
    <w:name w:val="Intense Quote"/>
    <w:basedOn w:val="Normal"/>
    <w:next w:val="Normal"/>
    <w:link w:val="CitadestacadaCar"/>
    <w:uiPriority w:val="30"/>
    <w:qFormat/>
    <w:rsid w:val="00907BE3"/>
    <w:pPr>
      <w:spacing w:before="160" w:line="276" w:lineRule="auto"/>
      <w:ind w:left="936" w:right="936"/>
      <w:jc w:val="center"/>
    </w:pPr>
    <w:rPr>
      <w:rFonts w:asciiTheme="majorHAnsi" w:eastAsiaTheme="majorEastAsia" w:hAnsiTheme="majorHAnsi" w:cstheme="majorBidi"/>
      <w:caps/>
      <w:color w:val="23A2E4" w:themeColor="accent1" w:themeShade="BF"/>
      <w:sz w:val="28"/>
      <w:szCs w:val="28"/>
    </w:rPr>
  </w:style>
  <w:style w:type="character" w:customStyle="1" w:styleId="CitadestacadaCar">
    <w:name w:val="Cita destacada Car"/>
    <w:basedOn w:val="Fuentedeprrafopredeter"/>
    <w:link w:val="Citadestacada"/>
    <w:uiPriority w:val="30"/>
    <w:rsid w:val="00907BE3"/>
    <w:rPr>
      <w:rFonts w:asciiTheme="majorHAnsi" w:eastAsiaTheme="majorEastAsia" w:hAnsiTheme="majorHAnsi" w:cstheme="majorBidi"/>
      <w:caps/>
      <w:color w:val="23A2E4" w:themeColor="accent1" w:themeShade="BF"/>
      <w:sz w:val="28"/>
      <w:szCs w:val="28"/>
    </w:rPr>
  </w:style>
  <w:style w:type="table" w:styleId="Tablaconcuadrcula">
    <w:name w:val="Table Grid"/>
    <w:basedOn w:val="Tablanormal"/>
    <w:uiPriority w:val="59"/>
    <w:rsid w:val="003D1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text">
    <w:name w:val="Introduction text"/>
    <w:rsid w:val="005A4B19"/>
    <w:rPr>
      <w:rFonts w:ascii="Calibri Light" w:eastAsiaTheme="majorEastAsia" w:hAnsi="Calibri Light" w:cstheme="majorBidi"/>
      <w:color w:val="848484" w:themeColor="text1" w:themeTint="99"/>
      <w:kern w:val="28"/>
      <w:szCs w:val="52"/>
      <w:lang w:val="en-GB" w:eastAsia="ja-JP"/>
    </w:rPr>
  </w:style>
  <w:style w:type="character" w:styleId="Refdecomentario">
    <w:name w:val="annotation reference"/>
    <w:basedOn w:val="Fuentedeprrafopredeter"/>
    <w:uiPriority w:val="99"/>
    <w:semiHidden/>
    <w:unhideWhenUsed/>
    <w:rsid w:val="007043BB"/>
    <w:rPr>
      <w:sz w:val="16"/>
      <w:szCs w:val="16"/>
    </w:rPr>
  </w:style>
  <w:style w:type="paragraph" w:styleId="Textocomentario">
    <w:name w:val="annotation text"/>
    <w:basedOn w:val="Normal"/>
    <w:link w:val="TextocomentarioCar"/>
    <w:uiPriority w:val="99"/>
    <w:unhideWhenUsed/>
    <w:rsid w:val="007043BB"/>
    <w:rPr>
      <w:szCs w:val="20"/>
    </w:rPr>
  </w:style>
  <w:style w:type="character" w:customStyle="1" w:styleId="TextocomentarioCar">
    <w:name w:val="Texto comentario Car"/>
    <w:basedOn w:val="Fuentedeprrafopredeter"/>
    <w:link w:val="Textocomentario"/>
    <w:uiPriority w:val="99"/>
    <w:rsid w:val="007043BB"/>
    <w:rPr>
      <w:sz w:val="20"/>
      <w:szCs w:val="20"/>
    </w:rPr>
  </w:style>
  <w:style w:type="paragraph" w:styleId="Asuntodelcomentario">
    <w:name w:val="annotation subject"/>
    <w:basedOn w:val="Textocomentario"/>
    <w:next w:val="Textocomentario"/>
    <w:link w:val="AsuntodelcomentarioCar"/>
    <w:uiPriority w:val="99"/>
    <w:semiHidden/>
    <w:unhideWhenUsed/>
    <w:rsid w:val="007043BB"/>
    <w:rPr>
      <w:b/>
      <w:bCs/>
    </w:rPr>
  </w:style>
  <w:style w:type="character" w:customStyle="1" w:styleId="AsuntodelcomentarioCar">
    <w:name w:val="Asunto del comentario Car"/>
    <w:basedOn w:val="TextocomentarioCar"/>
    <w:link w:val="Asuntodelcomentario"/>
    <w:uiPriority w:val="99"/>
    <w:semiHidden/>
    <w:rsid w:val="007043BB"/>
    <w:rPr>
      <w:b/>
      <w:bCs/>
      <w:sz w:val="20"/>
      <w:szCs w:val="20"/>
    </w:rPr>
  </w:style>
  <w:style w:type="paragraph" w:styleId="Textodeglobo">
    <w:name w:val="Balloon Text"/>
    <w:basedOn w:val="Normal"/>
    <w:link w:val="TextodegloboCar"/>
    <w:uiPriority w:val="99"/>
    <w:semiHidden/>
    <w:unhideWhenUsed/>
    <w:rsid w:val="007043B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43BB"/>
    <w:rPr>
      <w:rFonts w:ascii="Segoe UI" w:hAnsi="Segoe UI" w:cs="Segoe UI"/>
      <w:sz w:val="18"/>
      <w:szCs w:val="18"/>
    </w:rPr>
  </w:style>
  <w:style w:type="paragraph" w:customStyle="1" w:styleId="Stijl1">
    <w:name w:val="Stijl1"/>
    <w:basedOn w:val="Ttulo"/>
    <w:next w:val="Ttulo1"/>
    <w:link w:val="Stijl1Char"/>
    <w:rsid w:val="005A4B19"/>
  </w:style>
  <w:style w:type="paragraph" w:styleId="Cita">
    <w:name w:val="Quote"/>
    <w:basedOn w:val="Normal"/>
    <w:next w:val="Normal"/>
    <w:link w:val="CitaCar"/>
    <w:uiPriority w:val="29"/>
    <w:qFormat/>
    <w:rsid w:val="00907BE3"/>
    <w:pPr>
      <w:spacing w:before="160"/>
      <w:ind w:left="720" w:right="720"/>
      <w:jc w:val="center"/>
    </w:pPr>
    <w:rPr>
      <w:i/>
      <w:iCs/>
      <w:color w:val="C5196D" w:themeColor="accent3" w:themeShade="BF"/>
      <w:sz w:val="24"/>
      <w:szCs w:val="24"/>
    </w:rPr>
  </w:style>
  <w:style w:type="character" w:customStyle="1" w:styleId="Ttulo1Car">
    <w:name w:val="Título 1 Car"/>
    <w:basedOn w:val="Fuentedeprrafopredeter"/>
    <w:link w:val="Ttulo1"/>
    <w:uiPriority w:val="9"/>
    <w:rsid w:val="00907BE3"/>
    <w:rPr>
      <w:rFonts w:asciiTheme="majorHAnsi" w:eastAsiaTheme="majorEastAsia" w:hAnsiTheme="majorHAnsi" w:cstheme="majorBidi"/>
      <w:color w:val="23A2E4" w:themeColor="accent1" w:themeShade="BF"/>
      <w:sz w:val="40"/>
      <w:szCs w:val="40"/>
    </w:rPr>
  </w:style>
  <w:style w:type="character" w:customStyle="1" w:styleId="Stijl1Char">
    <w:name w:val="Stijl1 Char"/>
    <w:basedOn w:val="TtuloCar"/>
    <w:link w:val="Stijl1"/>
    <w:rsid w:val="005A4B19"/>
    <w:rPr>
      <w:rFonts w:ascii="Calibri Light" w:eastAsiaTheme="majorEastAsia" w:hAnsi="Calibri Light" w:cstheme="majorBidi"/>
      <w:caps/>
      <w:color w:val="034EA2" w:themeColor="text2"/>
      <w:spacing w:val="30"/>
      <w:kern w:val="28"/>
      <w:sz w:val="60"/>
      <w:szCs w:val="52"/>
      <w:lang w:val="en-GB" w:eastAsia="en-US"/>
    </w:rPr>
  </w:style>
  <w:style w:type="character" w:customStyle="1" w:styleId="Ttulo2Car">
    <w:name w:val="Título 2 Car"/>
    <w:basedOn w:val="Fuentedeprrafopredeter"/>
    <w:link w:val="Ttulo2"/>
    <w:uiPriority w:val="9"/>
    <w:rsid w:val="00907BE3"/>
    <w:rPr>
      <w:rFonts w:asciiTheme="majorHAnsi" w:eastAsiaTheme="majorEastAsia" w:hAnsiTheme="majorHAnsi" w:cstheme="majorBidi"/>
      <w:sz w:val="32"/>
      <w:szCs w:val="32"/>
    </w:rPr>
  </w:style>
  <w:style w:type="character" w:customStyle="1" w:styleId="CitaCar">
    <w:name w:val="Cita Car"/>
    <w:basedOn w:val="Fuentedeprrafopredeter"/>
    <w:link w:val="Cita"/>
    <w:uiPriority w:val="29"/>
    <w:rsid w:val="00907BE3"/>
    <w:rPr>
      <w:i/>
      <w:iCs/>
      <w:color w:val="C5196D" w:themeColor="accent3" w:themeShade="BF"/>
      <w:sz w:val="24"/>
      <w:szCs w:val="24"/>
    </w:rPr>
  </w:style>
  <w:style w:type="character" w:styleId="Referenciasutil">
    <w:name w:val="Subtle Reference"/>
    <w:basedOn w:val="Fuentedeprrafopredeter"/>
    <w:uiPriority w:val="31"/>
    <w:qFormat/>
    <w:rsid w:val="00907BE3"/>
    <w:rPr>
      <w:caps w:val="0"/>
      <w:smallCaps/>
      <w:color w:val="666666" w:themeColor="text1" w:themeTint="BF"/>
      <w:spacing w:val="0"/>
      <w:u w:val="single" w:color="989898" w:themeColor="text1" w:themeTint="80"/>
    </w:rPr>
  </w:style>
  <w:style w:type="character" w:styleId="Referenciaintensa">
    <w:name w:val="Intense Reference"/>
    <w:basedOn w:val="Fuentedeprrafopredeter"/>
    <w:uiPriority w:val="32"/>
    <w:qFormat/>
    <w:rsid w:val="00907BE3"/>
    <w:rPr>
      <w:b/>
      <w:bCs/>
      <w:caps w:val="0"/>
      <w:smallCaps/>
      <w:color w:val="auto"/>
      <w:spacing w:val="0"/>
      <w:u w:val="single"/>
    </w:rPr>
  </w:style>
  <w:style w:type="character" w:customStyle="1" w:styleId="fontstyle01">
    <w:name w:val="fontstyle01"/>
    <w:basedOn w:val="Fuentedeprrafopredeter"/>
    <w:rsid w:val="00CF7603"/>
    <w:rPr>
      <w:rFonts w:ascii="Calibri-LightItalic" w:hAnsi="Calibri-LightItalic" w:hint="default"/>
      <w:b w:val="0"/>
      <w:bCs w:val="0"/>
      <w:i/>
      <w:iCs/>
      <w:color w:val="000000"/>
      <w:sz w:val="22"/>
      <w:szCs w:val="22"/>
    </w:rPr>
  </w:style>
  <w:style w:type="character" w:customStyle="1" w:styleId="Ttulo3Car">
    <w:name w:val="Título 3 Car"/>
    <w:basedOn w:val="Fuentedeprrafopredeter"/>
    <w:link w:val="Ttulo3"/>
    <w:uiPriority w:val="9"/>
    <w:semiHidden/>
    <w:rsid w:val="00907BE3"/>
    <w:rPr>
      <w:rFonts w:asciiTheme="majorHAnsi" w:eastAsiaTheme="majorEastAsia" w:hAnsiTheme="majorHAnsi" w:cstheme="majorBidi"/>
      <w:sz w:val="32"/>
      <w:szCs w:val="32"/>
    </w:rPr>
  </w:style>
  <w:style w:type="paragraph" w:styleId="Prrafodelista">
    <w:name w:val="List Paragraph"/>
    <w:aliases w:val="Fiche List Paragraph,Task Body,Viñetas (Inicio Parrafo),3 Txt tabla,Zerrenda-paragrafoa,Lista multicolor - Énfasis 11,Paragrafo elenco,Dot pt,F5 List Paragraph,List Paragraph1,No Spacing1,List Paragraph Char Char Char,Indicator Text,L"/>
    <w:basedOn w:val="Normal"/>
    <w:link w:val="PrrafodelistaCar"/>
    <w:uiPriority w:val="34"/>
    <w:qFormat/>
    <w:rsid w:val="007F32A5"/>
    <w:pPr>
      <w:ind w:left="720"/>
      <w:contextualSpacing/>
    </w:pPr>
  </w:style>
  <w:style w:type="paragraph" w:styleId="NormalWeb">
    <w:name w:val="Normal (Web)"/>
    <w:basedOn w:val="Normal"/>
    <w:uiPriority w:val="99"/>
    <w:semiHidden/>
    <w:unhideWhenUsed/>
    <w:rsid w:val="00DB1AD9"/>
    <w:pPr>
      <w:spacing w:before="100" w:beforeAutospacing="1" w:after="100" w:afterAutospacing="1"/>
    </w:pPr>
    <w:rPr>
      <w:rFonts w:ascii="Times New Roman" w:eastAsia="Times New Roman" w:hAnsi="Times New Roman" w:cs="Times New Roman"/>
      <w:sz w:val="24"/>
      <w:lang w:val="en-US" w:eastAsia="en-US"/>
    </w:rPr>
  </w:style>
  <w:style w:type="character" w:styleId="Fuerte">
    <w:name w:val="Strong"/>
    <w:basedOn w:val="Fuentedeprrafopredeter"/>
    <w:uiPriority w:val="22"/>
    <w:qFormat/>
    <w:rsid w:val="00907BE3"/>
    <w:rPr>
      <w:b/>
      <w:bCs/>
    </w:rPr>
  </w:style>
  <w:style w:type="character" w:styleId="nfasis">
    <w:name w:val="Emphasis"/>
    <w:basedOn w:val="Fuentedeprrafopredeter"/>
    <w:uiPriority w:val="20"/>
    <w:qFormat/>
    <w:rsid w:val="00907BE3"/>
    <w:rPr>
      <w:i/>
      <w:iCs/>
      <w:color w:val="333333" w:themeColor="text1"/>
    </w:rPr>
  </w:style>
  <w:style w:type="paragraph" w:customStyle="1" w:styleId="xxmsonormal">
    <w:name w:val="x_x_msonormal"/>
    <w:basedOn w:val="Normal"/>
    <w:rsid w:val="00EB2E5F"/>
    <w:pPr>
      <w:spacing w:before="100" w:beforeAutospacing="1" w:after="100" w:afterAutospacing="1"/>
    </w:pPr>
    <w:rPr>
      <w:rFonts w:ascii="Times New Roman" w:eastAsia="Times New Roman" w:hAnsi="Times New Roman" w:cs="Times New Roman"/>
      <w:sz w:val="24"/>
      <w:lang w:val="de-DE" w:eastAsia="de-DE"/>
    </w:rPr>
  </w:style>
  <w:style w:type="character" w:customStyle="1" w:styleId="PrrafodelistaCar">
    <w:name w:val="Párrafo de lista Car"/>
    <w:aliases w:val="Fiche List Paragraph Car,Task Body Car,Viñetas (Inicio Parrafo) Car,3 Txt tabla Car,Zerrenda-paragrafoa Car,Lista multicolor - Énfasis 11 Car,Paragrafo elenco Car,Dot pt Car,F5 List Paragraph Car,List Paragraph1 Car,No Spacing1 Car"/>
    <w:basedOn w:val="Fuentedeprrafopredeter"/>
    <w:link w:val="Prrafodelista"/>
    <w:uiPriority w:val="34"/>
    <w:rsid w:val="00CA509D"/>
  </w:style>
  <w:style w:type="paragraph" w:customStyle="1" w:styleId="CELTICTitle">
    <w:name w:val="CELTIC Title"/>
    <w:basedOn w:val="Normal"/>
    <w:rsid w:val="00F8340E"/>
    <w:pPr>
      <w:pBdr>
        <w:top w:val="single" w:sz="4" w:space="10" w:color="auto" w:shadow="1"/>
        <w:left w:val="single" w:sz="4" w:space="10" w:color="auto" w:shadow="1"/>
        <w:bottom w:val="single" w:sz="4" w:space="10" w:color="auto" w:shadow="1"/>
        <w:right w:val="single" w:sz="4" w:space="10" w:color="auto" w:shadow="1"/>
      </w:pBdr>
      <w:spacing w:before="200" w:after="200"/>
      <w:jc w:val="center"/>
    </w:pPr>
    <w:rPr>
      <w:rFonts w:ascii="Verdana" w:eastAsia="Times New Roman" w:hAnsi="Verdana" w:cs="Times New Roman"/>
      <w:b/>
      <w:bCs/>
      <w:caps/>
      <w:color w:val="000080"/>
      <w:sz w:val="28"/>
      <w:szCs w:val="28"/>
      <w:lang w:eastAsia="en-GB" w:bidi="en-GB"/>
    </w:rPr>
  </w:style>
  <w:style w:type="paragraph" w:styleId="Sinespaciado">
    <w:name w:val="No Spacing"/>
    <w:uiPriority w:val="1"/>
    <w:qFormat/>
    <w:rsid w:val="00907BE3"/>
    <w:pPr>
      <w:spacing w:after="0" w:line="240" w:lineRule="auto"/>
    </w:pPr>
  </w:style>
  <w:style w:type="paragraph" w:customStyle="1" w:styleId="KTHTitel">
    <w:name w:val="KTH Titel"/>
    <w:basedOn w:val="Normal"/>
    <w:next w:val="Textoindependiente"/>
    <w:uiPriority w:val="2"/>
    <w:rsid w:val="00F93393"/>
    <w:pPr>
      <w:spacing w:after="360" w:line="320" w:lineRule="atLeast"/>
    </w:pPr>
    <w:rPr>
      <w:rFonts w:asciiTheme="majorHAnsi" w:eastAsiaTheme="minorHAnsi" w:hAnsiTheme="majorHAnsi"/>
      <w:b/>
      <w:sz w:val="28"/>
      <w:szCs w:val="20"/>
      <w:lang w:val="sv-SE" w:eastAsia="en-US"/>
    </w:rPr>
  </w:style>
  <w:style w:type="paragraph" w:customStyle="1" w:styleId="BulletLevel1">
    <w:name w:val="Bullet Level 1"/>
    <w:basedOn w:val="Prrafodelista"/>
    <w:link w:val="BulletLevel1Char"/>
    <w:rsid w:val="00DF6772"/>
    <w:pPr>
      <w:numPr>
        <w:numId w:val="7"/>
      </w:numPr>
      <w:spacing w:after="120" w:line="264" w:lineRule="auto"/>
      <w:ind w:left="714" w:hanging="357"/>
      <w:contextualSpacing w:val="0"/>
    </w:pPr>
    <w:rPr>
      <w:rFonts w:ascii="Calibri Light" w:hAnsi="Calibri Light"/>
      <w:sz w:val="20"/>
    </w:rPr>
  </w:style>
  <w:style w:type="character" w:customStyle="1" w:styleId="BulletLevel1Char">
    <w:name w:val="Bullet Level 1 Char"/>
    <w:basedOn w:val="Fuentedeprrafopredeter"/>
    <w:link w:val="BulletLevel1"/>
    <w:rsid w:val="00DF6772"/>
    <w:rPr>
      <w:rFonts w:ascii="Calibri Light" w:hAnsi="Calibri Light"/>
      <w:sz w:val="20"/>
      <w:lang w:val="en-GB"/>
    </w:rPr>
  </w:style>
  <w:style w:type="paragraph" w:customStyle="1" w:styleId="LeadInText">
    <w:name w:val="Lead In Text"/>
    <w:basedOn w:val="Normal"/>
    <w:link w:val="LeadInTextChar"/>
    <w:rsid w:val="00DF6772"/>
    <w:pPr>
      <w:spacing w:after="240" w:line="264" w:lineRule="auto"/>
    </w:pPr>
    <w:rPr>
      <w:color w:val="848484" w:themeColor="text1" w:themeTint="99"/>
      <w:sz w:val="24"/>
      <w:lang w:eastAsia="en-US"/>
    </w:rPr>
  </w:style>
  <w:style w:type="character" w:customStyle="1" w:styleId="LeadInTextChar">
    <w:name w:val="Lead In Text Char"/>
    <w:basedOn w:val="Fuentedeprrafopredeter"/>
    <w:link w:val="LeadInText"/>
    <w:rsid w:val="00DF6772"/>
    <w:rPr>
      <w:rFonts w:ascii="Calibri Light" w:hAnsi="Calibri Light"/>
      <w:color w:val="848484" w:themeColor="text1" w:themeTint="99"/>
      <w:lang w:val="en-GB" w:eastAsia="en-US"/>
    </w:rPr>
  </w:style>
  <w:style w:type="paragraph" w:styleId="TtuloTDC">
    <w:name w:val="TOC Heading"/>
    <w:basedOn w:val="Ttulo1"/>
    <w:next w:val="Normal"/>
    <w:uiPriority w:val="39"/>
    <w:unhideWhenUsed/>
    <w:qFormat/>
    <w:rsid w:val="00907BE3"/>
    <w:pPr>
      <w:outlineLvl w:val="9"/>
    </w:pPr>
  </w:style>
  <w:style w:type="paragraph" w:customStyle="1" w:styleId="xxdefault">
    <w:name w:val="x_x_default"/>
    <w:basedOn w:val="Normal"/>
    <w:rsid w:val="00244112"/>
    <w:pPr>
      <w:spacing w:before="100" w:beforeAutospacing="1" w:after="100" w:afterAutospacing="1"/>
    </w:pPr>
    <w:rPr>
      <w:rFonts w:ascii="Times New Roman" w:eastAsia="Times New Roman" w:hAnsi="Times New Roman" w:cs="Times New Roman"/>
      <w:sz w:val="24"/>
      <w:lang w:val="de-DE" w:eastAsia="de-DE"/>
    </w:rPr>
  </w:style>
  <w:style w:type="paragraph" w:customStyle="1" w:styleId="xmsonormal">
    <w:name w:val="x_msonormal"/>
    <w:basedOn w:val="Normal"/>
    <w:rsid w:val="00323F79"/>
    <w:rPr>
      <w:rFonts w:ascii="Calibri" w:eastAsiaTheme="minorHAnsi" w:hAnsi="Calibri" w:cs="Calibri"/>
      <w:sz w:val="22"/>
      <w:szCs w:val="22"/>
      <w:lang w:val="en-US" w:eastAsia="en-US"/>
    </w:rPr>
  </w:style>
  <w:style w:type="paragraph" w:styleId="TDC2">
    <w:name w:val="toc 2"/>
    <w:basedOn w:val="Normal"/>
    <w:next w:val="Normal"/>
    <w:autoRedefine/>
    <w:uiPriority w:val="39"/>
    <w:unhideWhenUsed/>
    <w:rsid w:val="006830A6"/>
    <w:pPr>
      <w:spacing w:after="100"/>
      <w:ind w:left="200"/>
    </w:pPr>
  </w:style>
  <w:style w:type="paragraph" w:styleId="TDC3">
    <w:name w:val="toc 3"/>
    <w:basedOn w:val="Normal"/>
    <w:next w:val="Normal"/>
    <w:autoRedefine/>
    <w:uiPriority w:val="39"/>
    <w:unhideWhenUsed/>
    <w:rsid w:val="000E2AFA"/>
    <w:pPr>
      <w:spacing w:after="100"/>
      <w:ind w:left="400"/>
    </w:pPr>
  </w:style>
  <w:style w:type="table" w:styleId="Tablaconcuadrcula2-nfasis1">
    <w:name w:val="Grid Table 2 Accent 1"/>
    <w:basedOn w:val="Tablanormal"/>
    <w:uiPriority w:val="47"/>
    <w:rsid w:val="00CB23D4"/>
    <w:tblPr>
      <w:tblStyleRowBandSize w:val="1"/>
      <w:tblStyleColBandSize w:val="1"/>
      <w:tblBorders>
        <w:top w:val="single" w:sz="2" w:space="0" w:color="AADBF4" w:themeColor="accent1" w:themeTint="99"/>
        <w:bottom w:val="single" w:sz="2" w:space="0" w:color="AADBF4" w:themeColor="accent1" w:themeTint="99"/>
        <w:insideH w:val="single" w:sz="2" w:space="0" w:color="AADBF4" w:themeColor="accent1" w:themeTint="99"/>
        <w:insideV w:val="single" w:sz="2" w:space="0" w:color="AADBF4" w:themeColor="accent1" w:themeTint="99"/>
      </w:tblBorders>
    </w:tblPr>
    <w:tblStylePr w:type="firstRow">
      <w:rPr>
        <w:b/>
        <w:bCs/>
      </w:rPr>
      <w:tblPr/>
      <w:tcPr>
        <w:tcBorders>
          <w:top w:val="nil"/>
          <w:bottom w:val="single" w:sz="12" w:space="0" w:color="AADBF4" w:themeColor="accent1" w:themeTint="99"/>
          <w:insideH w:val="nil"/>
          <w:insideV w:val="nil"/>
        </w:tcBorders>
        <w:shd w:val="clear" w:color="auto" w:fill="FFFFFF" w:themeFill="background1"/>
      </w:tcPr>
    </w:tblStylePr>
    <w:tblStylePr w:type="lastRow">
      <w:rPr>
        <w:b/>
        <w:bCs/>
      </w:rPr>
      <w:tblPr/>
      <w:tcPr>
        <w:tcBorders>
          <w:top w:val="double" w:sz="2" w:space="0" w:color="AADBF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3FB" w:themeFill="accent1" w:themeFillTint="33"/>
      </w:tcPr>
    </w:tblStylePr>
    <w:tblStylePr w:type="band1Horz">
      <w:tblPr/>
      <w:tcPr>
        <w:shd w:val="clear" w:color="auto" w:fill="E2F3FB" w:themeFill="accent1" w:themeFillTint="33"/>
      </w:tcPr>
    </w:tblStylePr>
  </w:style>
  <w:style w:type="table" w:styleId="Tablanormal4">
    <w:name w:val="Plain Table 4"/>
    <w:basedOn w:val="Tablanormal"/>
    <w:uiPriority w:val="99"/>
    <w:rsid w:val="00D72D1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4Car">
    <w:name w:val="Título 4 Car"/>
    <w:basedOn w:val="Fuentedeprrafopredeter"/>
    <w:link w:val="Ttulo4"/>
    <w:uiPriority w:val="9"/>
    <w:semiHidden/>
    <w:rsid w:val="00907BE3"/>
    <w:rPr>
      <w:rFonts w:asciiTheme="majorHAnsi" w:eastAsiaTheme="majorEastAsia" w:hAnsiTheme="majorHAnsi" w:cstheme="majorBidi"/>
      <w:i/>
      <w:iCs/>
      <w:sz w:val="30"/>
      <w:szCs w:val="30"/>
    </w:rPr>
  </w:style>
  <w:style w:type="character" w:customStyle="1" w:styleId="Ttulo5Car">
    <w:name w:val="Título 5 Car"/>
    <w:basedOn w:val="Fuentedeprrafopredeter"/>
    <w:link w:val="Ttulo5"/>
    <w:uiPriority w:val="9"/>
    <w:semiHidden/>
    <w:rsid w:val="00907BE3"/>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semiHidden/>
    <w:rsid w:val="00907BE3"/>
    <w:rPr>
      <w:rFonts w:asciiTheme="majorHAnsi" w:eastAsiaTheme="majorEastAsia" w:hAnsiTheme="majorHAnsi" w:cstheme="majorBidi"/>
      <w:i/>
      <w:iCs/>
      <w:sz w:val="26"/>
      <w:szCs w:val="26"/>
    </w:rPr>
  </w:style>
  <w:style w:type="character" w:customStyle="1" w:styleId="Ttulo7Car">
    <w:name w:val="Título 7 Car"/>
    <w:basedOn w:val="Fuentedeprrafopredeter"/>
    <w:link w:val="Ttulo7"/>
    <w:uiPriority w:val="9"/>
    <w:semiHidden/>
    <w:rsid w:val="00907BE3"/>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semiHidden/>
    <w:rsid w:val="00907BE3"/>
    <w:rPr>
      <w:rFonts w:asciiTheme="majorHAnsi" w:eastAsiaTheme="majorEastAsia" w:hAnsiTheme="majorHAnsi" w:cstheme="majorBidi"/>
      <w:i/>
      <w:iCs/>
      <w:sz w:val="22"/>
      <w:szCs w:val="22"/>
    </w:rPr>
  </w:style>
  <w:style w:type="character" w:customStyle="1" w:styleId="Ttulo9Car">
    <w:name w:val="Título 9 Car"/>
    <w:basedOn w:val="Fuentedeprrafopredeter"/>
    <w:link w:val="Ttulo9"/>
    <w:uiPriority w:val="9"/>
    <w:semiHidden/>
    <w:rsid w:val="00907BE3"/>
    <w:rPr>
      <w:b/>
      <w:bCs/>
      <w:i/>
      <w:iCs/>
    </w:rPr>
  </w:style>
  <w:style w:type="paragraph" w:styleId="Descripcin">
    <w:name w:val="caption"/>
    <w:basedOn w:val="Normal"/>
    <w:next w:val="Normal"/>
    <w:uiPriority w:val="35"/>
    <w:semiHidden/>
    <w:unhideWhenUsed/>
    <w:qFormat/>
    <w:rsid w:val="00907BE3"/>
    <w:pPr>
      <w:spacing w:line="240" w:lineRule="auto"/>
    </w:pPr>
    <w:rPr>
      <w:b/>
      <w:bCs/>
      <w:color w:val="666666" w:themeColor="text1" w:themeTint="BF"/>
      <w:sz w:val="16"/>
      <w:szCs w:val="16"/>
    </w:rPr>
  </w:style>
  <w:style w:type="character" w:styleId="nfasissutil">
    <w:name w:val="Subtle Emphasis"/>
    <w:basedOn w:val="Fuentedeprrafopredeter"/>
    <w:uiPriority w:val="19"/>
    <w:qFormat/>
    <w:rsid w:val="00907BE3"/>
    <w:rPr>
      <w:i/>
      <w:iCs/>
      <w:color w:val="7A7A7A" w:themeColor="text1" w:themeTint="A6"/>
    </w:rPr>
  </w:style>
  <w:style w:type="character" w:styleId="Ttulodellibro">
    <w:name w:val="Book Title"/>
    <w:basedOn w:val="Fuentedeprrafopredeter"/>
    <w:uiPriority w:val="33"/>
    <w:qFormat/>
    <w:rsid w:val="00907BE3"/>
    <w:rPr>
      <w:b/>
      <w:bCs/>
      <w:caps w:val="0"/>
      <w:smallCaps/>
      <w:spacing w:val="0"/>
    </w:rPr>
  </w:style>
  <w:style w:type="character" w:styleId="Textodelmarcadordeposicin">
    <w:name w:val="Placeholder Text"/>
    <w:basedOn w:val="Fuentedeprrafopredeter"/>
    <w:uiPriority w:val="99"/>
    <w:semiHidden/>
    <w:rsid w:val="0026700F"/>
    <w:rPr>
      <w:color w:val="666666"/>
    </w:rPr>
  </w:style>
  <w:style w:type="character" w:styleId="Mencinsinresolver">
    <w:name w:val="Unresolved Mention"/>
    <w:basedOn w:val="Fuentedeprrafopredeter"/>
    <w:uiPriority w:val="99"/>
    <w:semiHidden/>
    <w:unhideWhenUsed/>
    <w:rsid w:val="00712B1C"/>
    <w:rPr>
      <w:color w:val="605E5C"/>
      <w:shd w:val="clear" w:color="auto" w:fill="E1DFDD"/>
    </w:rPr>
  </w:style>
  <w:style w:type="character" w:styleId="Refdenotaalpie">
    <w:name w:val="footnote reference"/>
    <w:basedOn w:val="Fuentedeprrafopredeter"/>
    <w:uiPriority w:val="99"/>
    <w:semiHidden/>
    <w:unhideWhenUsed/>
    <w:rPr>
      <w:vertAlign w:val="superscript"/>
    </w:rPr>
  </w:style>
  <w:style w:type="character" w:customStyle="1" w:styleId="TextonotapieCar">
    <w:name w:val="Texto nota pie Car"/>
    <w:basedOn w:val="Fuentedeprrafopredeter"/>
    <w:link w:val="Textonotapie"/>
    <w:uiPriority w:val="99"/>
    <w:semiHidden/>
    <w:rPr>
      <w:sz w:val="20"/>
      <w:szCs w:val="20"/>
    </w:rPr>
  </w:style>
  <w:style w:type="paragraph" w:styleId="Textonotapie">
    <w:name w:val="footnote text"/>
    <w:basedOn w:val="Normal"/>
    <w:link w:val="TextonotapieCar"/>
    <w:uiPriority w:val="99"/>
    <w:semiHidden/>
    <w:unhideWhenUsed/>
    <w:pPr>
      <w:spacing w:after="0" w:line="240" w:lineRule="auto"/>
    </w:pPr>
    <w:rPr>
      <w:sz w:val="20"/>
      <w:szCs w:val="20"/>
    </w:rPr>
  </w:style>
  <w:style w:type="paragraph" w:styleId="Revisin">
    <w:name w:val="Revision"/>
    <w:hidden/>
    <w:uiPriority w:val="99"/>
    <w:semiHidden/>
    <w:rsid w:val="000919F3"/>
    <w:pPr>
      <w:spacing w:after="0" w:line="240" w:lineRule="auto"/>
    </w:pPr>
  </w:style>
  <w:style w:type="character" w:styleId="Mencionar">
    <w:name w:val="Mention"/>
    <w:basedOn w:val="Fuentedeprrafopredeter"/>
    <w:uiPriority w:val="99"/>
    <w:unhideWhenUsed/>
    <w:rsid w:val="000919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25761">
      <w:bodyDiv w:val="1"/>
      <w:marLeft w:val="0"/>
      <w:marRight w:val="0"/>
      <w:marTop w:val="0"/>
      <w:marBottom w:val="0"/>
      <w:divBdr>
        <w:top w:val="none" w:sz="0" w:space="0" w:color="auto"/>
        <w:left w:val="none" w:sz="0" w:space="0" w:color="auto"/>
        <w:bottom w:val="none" w:sz="0" w:space="0" w:color="auto"/>
        <w:right w:val="none" w:sz="0" w:space="0" w:color="auto"/>
      </w:divBdr>
      <w:divsChild>
        <w:div w:id="243879938">
          <w:marLeft w:val="0"/>
          <w:marRight w:val="0"/>
          <w:marTop w:val="0"/>
          <w:marBottom w:val="0"/>
          <w:divBdr>
            <w:top w:val="none" w:sz="0" w:space="0" w:color="auto"/>
            <w:left w:val="none" w:sz="0" w:space="0" w:color="auto"/>
            <w:bottom w:val="none" w:sz="0" w:space="0" w:color="auto"/>
            <w:right w:val="none" w:sz="0" w:space="0" w:color="auto"/>
          </w:divBdr>
        </w:div>
      </w:divsChild>
    </w:div>
    <w:div w:id="248927067">
      <w:bodyDiv w:val="1"/>
      <w:marLeft w:val="0"/>
      <w:marRight w:val="0"/>
      <w:marTop w:val="0"/>
      <w:marBottom w:val="0"/>
      <w:divBdr>
        <w:top w:val="none" w:sz="0" w:space="0" w:color="auto"/>
        <w:left w:val="none" w:sz="0" w:space="0" w:color="auto"/>
        <w:bottom w:val="none" w:sz="0" w:space="0" w:color="auto"/>
        <w:right w:val="none" w:sz="0" w:space="0" w:color="auto"/>
      </w:divBdr>
    </w:div>
    <w:div w:id="322704691">
      <w:bodyDiv w:val="1"/>
      <w:marLeft w:val="0"/>
      <w:marRight w:val="0"/>
      <w:marTop w:val="0"/>
      <w:marBottom w:val="0"/>
      <w:divBdr>
        <w:top w:val="none" w:sz="0" w:space="0" w:color="auto"/>
        <w:left w:val="none" w:sz="0" w:space="0" w:color="auto"/>
        <w:bottom w:val="none" w:sz="0" w:space="0" w:color="auto"/>
        <w:right w:val="none" w:sz="0" w:space="0" w:color="auto"/>
      </w:divBdr>
      <w:divsChild>
        <w:div w:id="393088849">
          <w:marLeft w:val="0"/>
          <w:marRight w:val="0"/>
          <w:marTop w:val="0"/>
          <w:marBottom w:val="0"/>
          <w:divBdr>
            <w:top w:val="none" w:sz="0" w:space="0" w:color="auto"/>
            <w:left w:val="none" w:sz="0" w:space="0" w:color="auto"/>
            <w:bottom w:val="none" w:sz="0" w:space="0" w:color="auto"/>
            <w:right w:val="none" w:sz="0" w:space="0" w:color="auto"/>
          </w:divBdr>
        </w:div>
        <w:div w:id="528447790">
          <w:marLeft w:val="0"/>
          <w:marRight w:val="0"/>
          <w:marTop w:val="0"/>
          <w:marBottom w:val="0"/>
          <w:divBdr>
            <w:top w:val="none" w:sz="0" w:space="0" w:color="auto"/>
            <w:left w:val="none" w:sz="0" w:space="0" w:color="auto"/>
            <w:bottom w:val="none" w:sz="0" w:space="0" w:color="auto"/>
            <w:right w:val="none" w:sz="0" w:space="0" w:color="auto"/>
          </w:divBdr>
        </w:div>
      </w:divsChild>
    </w:div>
    <w:div w:id="418675699">
      <w:bodyDiv w:val="1"/>
      <w:marLeft w:val="0"/>
      <w:marRight w:val="0"/>
      <w:marTop w:val="0"/>
      <w:marBottom w:val="0"/>
      <w:divBdr>
        <w:top w:val="none" w:sz="0" w:space="0" w:color="auto"/>
        <w:left w:val="none" w:sz="0" w:space="0" w:color="auto"/>
        <w:bottom w:val="none" w:sz="0" w:space="0" w:color="auto"/>
        <w:right w:val="none" w:sz="0" w:space="0" w:color="auto"/>
      </w:divBdr>
    </w:div>
    <w:div w:id="503201249">
      <w:bodyDiv w:val="1"/>
      <w:marLeft w:val="0"/>
      <w:marRight w:val="0"/>
      <w:marTop w:val="0"/>
      <w:marBottom w:val="0"/>
      <w:divBdr>
        <w:top w:val="none" w:sz="0" w:space="0" w:color="auto"/>
        <w:left w:val="none" w:sz="0" w:space="0" w:color="auto"/>
        <w:bottom w:val="none" w:sz="0" w:space="0" w:color="auto"/>
        <w:right w:val="none" w:sz="0" w:space="0" w:color="auto"/>
      </w:divBdr>
      <w:divsChild>
        <w:div w:id="878709103">
          <w:marLeft w:val="0"/>
          <w:marRight w:val="0"/>
          <w:marTop w:val="0"/>
          <w:marBottom w:val="0"/>
          <w:divBdr>
            <w:top w:val="none" w:sz="0" w:space="0" w:color="auto"/>
            <w:left w:val="none" w:sz="0" w:space="0" w:color="auto"/>
            <w:bottom w:val="none" w:sz="0" w:space="0" w:color="auto"/>
            <w:right w:val="none" w:sz="0" w:space="0" w:color="auto"/>
          </w:divBdr>
        </w:div>
        <w:div w:id="1724140517">
          <w:marLeft w:val="0"/>
          <w:marRight w:val="0"/>
          <w:marTop w:val="0"/>
          <w:marBottom w:val="0"/>
          <w:divBdr>
            <w:top w:val="none" w:sz="0" w:space="0" w:color="auto"/>
            <w:left w:val="none" w:sz="0" w:space="0" w:color="auto"/>
            <w:bottom w:val="none" w:sz="0" w:space="0" w:color="auto"/>
            <w:right w:val="none" w:sz="0" w:space="0" w:color="auto"/>
          </w:divBdr>
        </w:div>
        <w:div w:id="1996839163">
          <w:marLeft w:val="0"/>
          <w:marRight w:val="0"/>
          <w:marTop w:val="0"/>
          <w:marBottom w:val="0"/>
          <w:divBdr>
            <w:top w:val="none" w:sz="0" w:space="0" w:color="auto"/>
            <w:left w:val="none" w:sz="0" w:space="0" w:color="auto"/>
            <w:bottom w:val="none" w:sz="0" w:space="0" w:color="auto"/>
            <w:right w:val="none" w:sz="0" w:space="0" w:color="auto"/>
          </w:divBdr>
        </w:div>
      </w:divsChild>
    </w:div>
    <w:div w:id="565795787">
      <w:bodyDiv w:val="1"/>
      <w:marLeft w:val="0"/>
      <w:marRight w:val="0"/>
      <w:marTop w:val="0"/>
      <w:marBottom w:val="0"/>
      <w:divBdr>
        <w:top w:val="none" w:sz="0" w:space="0" w:color="auto"/>
        <w:left w:val="none" w:sz="0" w:space="0" w:color="auto"/>
        <w:bottom w:val="none" w:sz="0" w:space="0" w:color="auto"/>
        <w:right w:val="none" w:sz="0" w:space="0" w:color="auto"/>
      </w:divBdr>
    </w:div>
    <w:div w:id="621310050">
      <w:bodyDiv w:val="1"/>
      <w:marLeft w:val="0"/>
      <w:marRight w:val="0"/>
      <w:marTop w:val="0"/>
      <w:marBottom w:val="0"/>
      <w:divBdr>
        <w:top w:val="none" w:sz="0" w:space="0" w:color="auto"/>
        <w:left w:val="none" w:sz="0" w:space="0" w:color="auto"/>
        <w:bottom w:val="none" w:sz="0" w:space="0" w:color="auto"/>
        <w:right w:val="none" w:sz="0" w:space="0" w:color="auto"/>
      </w:divBdr>
      <w:divsChild>
        <w:div w:id="43218511">
          <w:marLeft w:val="0"/>
          <w:marRight w:val="0"/>
          <w:marTop w:val="0"/>
          <w:marBottom w:val="0"/>
          <w:divBdr>
            <w:top w:val="none" w:sz="0" w:space="0" w:color="auto"/>
            <w:left w:val="none" w:sz="0" w:space="0" w:color="auto"/>
            <w:bottom w:val="none" w:sz="0" w:space="0" w:color="auto"/>
            <w:right w:val="none" w:sz="0" w:space="0" w:color="auto"/>
          </w:divBdr>
          <w:divsChild>
            <w:div w:id="819275437">
              <w:marLeft w:val="0"/>
              <w:marRight w:val="0"/>
              <w:marTop w:val="0"/>
              <w:marBottom w:val="0"/>
              <w:divBdr>
                <w:top w:val="none" w:sz="0" w:space="0" w:color="auto"/>
                <w:left w:val="none" w:sz="0" w:space="0" w:color="auto"/>
                <w:bottom w:val="none" w:sz="0" w:space="0" w:color="auto"/>
                <w:right w:val="none" w:sz="0" w:space="0" w:color="auto"/>
              </w:divBdr>
            </w:div>
            <w:div w:id="1557276488">
              <w:marLeft w:val="0"/>
              <w:marRight w:val="0"/>
              <w:marTop w:val="0"/>
              <w:marBottom w:val="0"/>
              <w:divBdr>
                <w:top w:val="none" w:sz="0" w:space="0" w:color="auto"/>
                <w:left w:val="none" w:sz="0" w:space="0" w:color="auto"/>
                <w:bottom w:val="none" w:sz="0" w:space="0" w:color="auto"/>
                <w:right w:val="none" w:sz="0" w:space="0" w:color="auto"/>
              </w:divBdr>
            </w:div>
          </w:divsChild>
        </w:div>
        <w:div w:id="55470971">
          <w:marLeft w:val="0"/>
          <w:marRight w:val="0"/>
          <w:marTop w:val="0"/>
          <w:marBottom w:val="0"/>
          <w:divBdr>
            <w:top w:val="none" w:sz="0" w:space="0" w:color="auto"/>
            <w:left w:val="none" w:sz="0" w:space="0" w:color="auto"/>
            <w:bottom w:val="none" w:sz="0" w:space="0" w:color="auto"/>
            <w:right w:val="none" w:sz="0" w:space="0" w:color="auto"/>
          </w:divBdr>
          <w:divsChild>
            <w:div w:id="1934628879">
              <w:marLeft w:val="0"/>
              <w:marRight w:val="0"/>
              <w:marTop w:val="0"/>
              <w:marBottom w:val="0"/>
              <w:divBdr>
                <w:top w:val="none" w:sz="0" w:space="0" w:color="auto"/>
                <w:left w:val="none" w:sz="0" w:space="0" w:color="auto"/>
                <w:bottom w:val="none" w:sz="0" w:space="0" w:color="auto"/>
                <w:right w:val="none" w:sz="0" w:space="0" w:color="auto"/>
              </w:divBdr>
            </w:div>
          </w:divsChild>
        </w:div>
        <w:div w:id="101733383">
          <w:marLeft w:val="0"/>
          <w:marRight w:val="0"/>
          <w:marTop w:val="0"/>
          <w:marBottom w:val="0"/>
          <w:divBdr>
            <w:top w:val="none" w:sz="0" w:space="0" w:color="auto"/>
            <w:left w:val="none" w:sz="0" w:space="0" w:color="auto"/>
            <w:bottom w:val="none" w:sz="0" w:space="0" w:color="auto"/>
            <w:right w:val="none" w:sz="0" w:space="0" w:color="auto"/>
          </w:divBdr>
          <w:divsChild>
            <w:div w:id="66148952">
              <w:marLeft w:val="0"/>
              <w:marRight w:val="0"/>
              <w:marTop w:val="0"/>
              <w:marBottom w:val="0"/>
              <w:divBdr>
                <w:top w:val="none" w:sz="0" w:space="0" w:color="auto"/>
                <w:left w:val="none" w:sz="0" w:space="0" w:color="auto"/>
                <w:bottom w:val="none" w:sz="0" w:space="0" w:color="auto"/>
                <w:right w:val="none" w:sz="0" w:space="0" w:color="auto"/>
              </w:divBdr>
            </w:div>
          </w:divsChild>
        </w:div>
        <w:div w:id="800080094">
          <w:marLeft w:val="0"/>
          <w:marRight w:val="0"/>
          <w:marTop w:val="0"/>
          <w:marBottom w:val="0"/>
          <w:divBdr>
            <w:top w:val="none" w:sz="0" w:space="0" w:color="auto"/>
            <w:left w:val="none" w:sz="0" w:space="0" w:color="auto"/>
            <w:bottom w:val="none" w:sz="0" w:space="0" w:color="auto"/>
            <w:right w:val="none" w:sz="0" w:space="0" w:color="auto"/>
          </w:divBdr>
          <w:divsChild>
            <w:div w:id="40253795">
              <w:marLeft w:val="0"/>
              <w:marRight w:val="0"/>
              <w:marTop w:val="0"/>
              <w:marBottom w:val="0"/>
              <w:divBdr>
                <w:top w:val="none" w:sz="0" w:space="0" w:color="auto"/>
                <w:left w:val="none" w:sz="0" w:space="0" w:color="auto"/>
                <w:bottom w:val="none" w:sz="0" w:space="0" w:color="auto"/>
                <w:right w:val="none" w:sz="0" w:space="0" w:color="auto"/>
              </w:divBdr>
            </w:div>
          </w:divsChild>
        </w:div>
        <w:div w:id="1225531715">
          <w:marLeft w:val="0"/>
          <w:marRight w:val="0"/>
          <w:marTop w:val="0"/>
          <w:marBottom w:val="0"/>
          <w:divBdr>
            <w:top w:val="none" w:sz="0" w:space="0" w:color="auto"/>
            <w:left w:val="none" w:sz="0" w:space="0" w:color="auto"/>
            <w:bottom w:val="none" w:sz="0" w:space="0" w:color="auto"/>
            <w:right w:val="none" w:sz="0" w:space="0" w:color="auto"/>
          </w:divBdr>
          <w:divsChild>
            <w:div w:id="1690787885">
              <w:marLeft w:val="0"/>
              <w:marRight w:val="0"/>
              <w:marTop w:val="0"/>
              <w:marBottom w:val="0"/>
              <w:divBdr>
                <w:top w:val="none" w:sz="0" w:space="0" w:color="auto"/>
                <w:left w:val="none" w:sz="0" w:space="0" w:color="auto"/>
                <w:bottom w:val="none" w:sz="0" w:space="0" w:color="auto"/>
                <w:right w:val="none" w:sz="0" w:space="0" w:color="auto"/>
              </w:divBdr>
            </w:div>
          </w:divsChild>
        </w:div>
        <w:div w:id="1251503887">
          <w:marLeft w:val="0"/>
          <w:marRight w:val="0"/>
          <w:marTop w:val="0"/>
          <w:marBottom w:val="0"/>
          <w:divBdr>
            <w:top w:val="none" w:sz="0" w:space="0" w:color="auto"/>
            <w:left w:val="none" w:sz="0" w:space="0" w:color="auto"/>
            <w:bottom w:val="none" w:sz="0" w:space="0" w:color="auto"/>
            <w:right w:val="none" w:sz="0" w:space="0" w:color="auto"/>
          </w:divBdr>
          <w:divsChild>
            <w:div w:id="506558361">
              <w:marLeft w:val="0"/>
              <w:marRight w:val="0"/>
              <w:marTop w:val="0"/>
              <w:marBottom w:val="0"/>
              <w:divBdr>
                <w:top w:val="none" w:sz="0" w:space="0" w:color="auto"/>
                <w:left w:val="none" w:sz="0" w:space="0" w:color="auto"/>
                <w:bottom w:val="none" w:sz="0" w:space="0" w:color="auto"/>
                <w:right w:val="none" w:sz="0" w:space="0" w:color="auto"/>
              </w:divBdr>
            </w:div>
            <w:div w:id="1966544344">
              <w:marLeft w:val="0"/>
              <w:marRight w:val="0"/>
              <w:marTop w:val="0"/>
              <w:marBottom w:val="0"/>
              <w:divBdr>
                <w:top w:val="none" w:sz="0" w:space="0" w:color="auto"/>
                <w:left w:val="none" w:sz="0" w:space="0" w:color="auto"/>
                <w:bottom w:val="none" w:sz="0" w:space="0" w:color="auto"/>
                <w:right w:val="none" w:sz="0" w:space="0" w:color="auto"/>
              </w:divBdr>
            </w:div>
          </w:divsChild>
        </w:div>
        <w:div w:id="1670716181">
          <w:marLeft w:val="0"/>
          <w:marRight w:val="0"/>
          <w:marTop w:val="0"/>
          <w:marBottom w:val="0"/>
          <w:divBdr>
            <w:top w:val="none" w:sz="0" w:space="0" w:color="auto"/>
            <w:left w:val="none" w:sz="0" w:space="0" w:color="auto"/>
            <w:bottom w:val="none" w:sz="0" w:space="0" w:color="auto"/>
            <w:right w:val="none" w:sz="0" w:space="0" w:color="auto"/>
          </w:divBdr>
          <w:divsChild>
            <w:div w:id="865219123">
              <w:marLeft w:val="0"/>
              <w:marRight w:val="0"/>
              <w:marTop w:val="0"/>
              <w:marBottom w:val="0"/>
              <w:divBdr>
                <w:top w:val="none" w:sz="0" w:space="0" w:color="auto"/>
                <w:left w:val="none" w:sz="0" w:space="0" w:color="auto"/>
                <w:bottom w:val="none" w:sz="0" w:space="0" w:color="auto"/>
                <w:right w:val="none" w:sz="0" w:space="0" w:color="auto"/>
              </w:divBdr>
            </w:div>
          </w:divsChild>
        </w:div>
        <w:div w:id="1706909846">
          <w:marLeft w:val="0"/>
          <w:marRight w:val="0"/>
          <w:marTop w:val="0"/>
          <w:marBottom w:val="0"/>
          <w:divBdr>
            <w:top w:val="none" w:sz="0" w:space="0" w:color="auto"/>
            <w:left w:val="none" w:sz="0" w:space="0" w:color="auto"/>
            <w:bottom w:val="none" w:sz="0" w:space="0" w:color="auto"/>
            <w:right w:val="none" w:sz="0" w:space="0" w:color="auto"/>
          </w:divBdr>
          <w:divsChild>
            <w:div w:id="515266604">
              <w:marLeft w:val="0"/>
              <w:marRight w:val="0"/>
              <w:marTop w:val="0"/>
              <w:marBottom w:val="0"/>
              <w:divBdr>
                <w:top w:val="none" w:sz="0" w:space="0" w:color="auto"/>
                <w:left w:val="none" w:sz="0" w:space="0" w:color="auto"/>
                <w:bottom w:val="none" w:sz="0" w:space="0" w:color="auto"/>
                <w:right w:val="none" w:sz="0" w:space="0" w:color="auto"/>
              </w:divBdr>
            </w:div>
            <w:div w:id="1574122472">
              <w:marLeft w:val="0"/>
              <w:marRight w:val="0"/>
              <w:marTop w:val="0"/>
              <w:marBottom w:val="0"/>
              <w:divBdr>
                <w:top w:val="none" w:sz="0" w:space="0" w:color="auto"/>
                <w:left w:val="none" w:sz="0" w:space="0" w:color="auto"/>
                <w:bottom w:val="none" w:sz="0" w:space="0" w:color="auto"/>
                <w:right w:val="none" w:sz="0" w:space="0" w:color="auto"/>
              </w:divBdr>
            </w:div>
          </w:divsChild>
        </w:div>
        <w:div w:id="1787456556">
          <w:marLeft w:val="0"/>
          <w:marRight w:val="0"/>
          <w:marTop w:val="0"/>
          <w:marBottom w:val="0"/>
          <w:divBdr>
            <w:top w:val="none" w:sz="0" w:space="0" w:color="auto"/>
            <w:left w:val="none" w:sz="0" w:space="0" w:color="auto"/>
            <w:bottom w:val="none" w:sz="0" w:space="0" w:color="auto"/>
            <w:right w:val="none" w:sz="0" w:space="0" w:color="auto"/>
          </w:divBdr>
          <w:divsChild>
            <w:div w:id="455296634">
              <w:marLeft w:val="0"/>
              <w:marRight w:val="0"/>
              <w:marTop w:val="0"/>
              <w:marBottom w:val="0"/>
              <w:divBdr>
                <w:top w:val="none" w:sz="0" w:space="0" w:color="auto"/>
                <w:left w:val="none" w:sz="0" w:space="0" w:color="auto"/>
                <w:bottom w:val="none" w:sz="0" w:space="0" w:color="auto"/>
                <w:right w:val="none" w:sz="0" w:space="0" w:color="auto"/>
              </w:divBdr>
            </w:div>
            <w:div w:id="1214778842">
              <w:marLeft w:val="0"/>
              <w:marRight w:val="0"/>
              <w:marTop w:val="0"/>
              <w:marBottom w:val="0"/>
              <w:divBdr>
                <w:top w:val="none" w:sz="0" w:space="0" w:color="auto"/>
                <w:left w:val="none" w:sz="0" w:space="0" w:color="auto"/>
                <w:bottom w:val="none" w:sz="0" w:space="0" w:color="auto"/>
                <w:right w:val="none" w:sz="0" w:space="0" w:color="auto"/>
              </w:divBdr>
            </w:div>
            <w:div w:id="1756592542">
              <w:marLeft w:val="0"/>
              <w:marRight w:val="0"/>
              <w:marTop w:val="0"/>
              <w:marBottom w:val="0"/>
              <w:divBdr>
                <w:top w:val="none" w:sz="0" w:space="0" w:color="auto"/>
                <w:left w:val="none" w:sz="0" w:space="0" w:color="auto"/>
                <w:bottom w:val="none" w:sz="0" w:space="0" w:color="auto"/>
                <w:right w:val="none" w:sz="0" w:space="0" w:color="auto"/>
              </w:divBdr>
            </w:div>
          </w:divsChild>
        </w:div>
        <w:div w:id="1849058647">
          <w:marLeft w:val="0"/>
          <w:marRight w:val="0"/>
          <w:marTop w:val="0"/>
          <w:marBottom w:val="0"/>
          <w:divBdr>
            <w:top w:val="none" w:sz="0" w:space="0" w:color="auto"/>
            <w:left w:val="none" w:sz="0" w:space="0" w:color="auto"/>
            <w:bottom w:val="none" w:sz="0" w:space="0" w:color="auto"/>
            <w:right w:val="none" w:sz="0" w:space="0" w:color="auto"/>
          </w:divBdr>
          <w:divsChild>
            <w:div w:id="109013547">
              <w:marLeft w:val="0"/>
              <w:marRight w:val="0"/>
              <w:marTop w:val="0"/>
              <w:marBottom w:val="0"/>
              <w:divBdr>
                <w:top w:val="none" w:sz="0" w:space="0" w:color="auto"/>
                <w:left w:val="none" w:sz="0" w:space="0" w:color="auto"/>
                <w:bottom w:val="none" w:sz="0" w:space="0" w:color="auto"/>
                <w:right w:val="none" w:sz="0" w:space="0" w:color="auto"/>
              </w:divBdr>
            </w:div>
            <w:div w:id="1659188878">
              <w:marLeft w:val="0"/>
              <w:marRight w:val="0"/>
              <w:marTop w:val="0"/>
              <w:marBottom w:val="0"/>
              <w:divBdr>
                <w:top w:val="none" w:sz="0" w:space="0" w:color="auto"/>
                <w:left w:val="none" w:sz="0" w:space="0" w:color="auto"/>
                <w:bottom w:val="none" w:sz="0" w:space="0" w:color="auto"/>
                <w:right w:val="none" w:sz="0" w:space="0" w:color="auto"/>
              </w:divBdr>
            </w:div>
          </w:divsChild>
        </w:div>
        <w:div w:id="1959487743">
          <w:marLeft w:val="0"/>
          <w:marRight w:val="0"/>
          <w:marTop w:val="0"/>
          <w:marBottom w:val="0"/>
          <w:divBdr>
            <w:top w:val="none" w:sz="0" w:space="0" w:color="auto"/>
            <w:left w:val="none" w:sz="0" w:space="0" w:color="auto"/>
            <w:bottom w:val="none" w:sz="0" w:space="0" w:color="auto"/>
            <w:right w:val="none" w:sz="0" w:space="0" w:color="auto"/>
          </w:divBdr>
          <w:divsChild>
            <w:div w:id="901326373">
              <w:marLeft w:val="0"/>
              <w:marRight w:val="0"/>
              <w:marTop w:val="0"/>
              <w:marBottom w:val="0"/>
              <w:divBdr>
                <w:top w:val="none" w:sz="0" w:space="0" w:color="auto"/>
                <w:left w:val="none" w:sz="0" w:space="0" w:color="auto"/>
                <w:bottom w:val="none" w:sz="0" w:space="0" w:color="auto"/>
                <w:right w:val="none" w:sz="0" w:space="0" w:color="auto"/>
              </w:divBdr>
            </w:div>
          </w:divsChild>
        </w:div>
        <w:div w:id="2042783546">
          <w:marLeft w:val="0"/>
          <w:marRight w:val="0"/>
          <w:marTop w:val="0"/>
          <w:marBottom w:val="0"/>
          <w:divBdr>
            <w:top w:val="none" w:sz="0" w:space="0" w:color="auto"/>
            <w:left w:val="none" w:sz="0" w:space="0" w:color="auto"/>
            <w:bottom w:val="none" w:sz="0" w:space="0" w:color="auto"/>
            <w:right w:val="none" w:sz="0" w:space="0" w:color="auto"/>
          </w:divBdr>
          <w:divsChild>
            <w:div w:id="161601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4599">
      <w:bodyDiv w:val="1"/>
      <w:marLeft w:val="0"/>
      <w:marRight w:val="0"/>
      <w:marTop w:val="0"/>
      <w:marBottom w:val="0"/>
      <w:divBdr>
        <w:top w:val="none" w:sz="0" w:space="0" w:color="auto"/>
        <w:left w:val="none" w:sz="0" w:space="0" w:color="auto"/>
        <w:bottom w:val="none" w:sz="0" w:space="0" w:color="auto"/>
        <w:right w:val="none" w:sz="0" w:space="0" w:color="auto"/>
      </w:divBdr>
    </w:div>
    <w:div w:id="699940454">
      <w:bodyDiv w:val="1"/>
      <w:marLeft w:val="0"/>
      <w:marRight w:val="0"/>
      <w:marTop w:val="0"/>
      <w:marBottom w:val="0"/>
      <w:divBdr>
        <w:top w:val="none" w:sz="0" w:space="0" w:color="auto"/>
        <w:left w:val="none" w:sz="0" w:space="0" w:color="auto"/>
        <w:bottom w:val="none" w:sz="0" w:space="0" w:color="auto"/>
        <w:right w:val="none" w:sz="0" w:space="0" w:color="auto"/>
      </w:divBdr>
      <w:divsChild>
        <w:div w:id="830096578">
          <w:marLeft w:val="0"/>
          <w:marRight w:val="0"/>
          <w:marTop w:val="0"/>
          <w:marBottom w:val="0"/>
          <w:divBdr>
            <w:top w:val="none" w:sz="0" w:space="0" w:color="auto"/>
            <w:left w:val="none" w:sz="0" w:space="0" w:color="auto"/>
            <w:bottom w:val="none" w:sz="0" w:space="0" w:color="auto"/>
            <w:right w:val="none" w:sz="0" w:space="0" w:color="auto"/>
          </w:divBdr>
        </w:div>
        <w:div w:id="918171562">
          <w:marLeft w:val="0"/>
          <w:marRight w:val="0"/>
          <w:marTop w:val="0"/>
          <w:marBottom w:val="0"/>
          <w:divBdr>
            <w:top w:val="none" w:sz="0" w:space="0" w:color="auto"/>
            <w:left w:val="none" w:sz="0" w:space="0" w:color="auto"/>
            <w:bottom w:val="none" w:sz="0" w:space="0" w:color="auto"/>
            <w:right w:val="none" w:sz="0" w:space="0" w:color="auto"/>
          </w:divBdr>
        </w:div>
        <w:div w:id="1946499777">
          <w:marLeft w:val="0"/>
          <w:marRight w:val="0"/>
          <w:marTop w:val="0"/>
          <w:marBottom w:val="0"/>
          <w:divBdr>
            <w:top w:val="none" w:sz="0" w:space="0" w:color="auto"/>
            <w:left w:val="none" w:sz="0" w:space="0" w:color="auto"/>
            <w:bottom w:val="none" w:sz="0" w:space="0" w:color="auto"/>
            <w:right w:val="none" w:sz="0" w:space="0" w:color="auto"/>
          </w:divBdr>
        </w:div>
      </w:divsChild>
    </w:div>
    <w:div w:id="712003395">
      <w:bodyDiv w:val="1"/>
      <w:marLeft w:val="0"/>
      <w:marRight w:val="0"/>
      <w:marTop w:val="0"/>
      <w:marBottom w:val="0"/>
      <w:divBdr>
        <w:top w:val="none" w:sz="0" w:space="0" w:color="auto"/>
        <w:left w:val="none" w:sz="0" w:space="0" w:color="auto"/>
        <w:bottom w:val="none" w:sz="0" w:space="0" w:color="auto"/>
        <w:right w:val="none" w:sz="0" w:space="0" w:color="auto"/>
      </w:divBdr>
      <w:divsChild>
        <w:div w:id="876309737">
          <w:marLeft w:val="0"/>
          <w:marRight w:val="0"/>
          <w:marTop w:val="0"/>
          <w:marBottom w:val="0"/>
          <w:divBdr>
            <w:top w:val="none" w:sz="0" w:space="0" w:color="auto"/>
            <w:left w:val="none" w:sz="0" w:space="0" w:color="auto"/>
            <w:bottom w:val="none" w:sz="0" w:space="0" w:color="auto"/>
            <w:right w:val="none" w:sz="0" w:space="0" w:color="auto"/>
          </w:divBdr>
        </w:div>
        <w:div w:id="1034503843">
          <w:marLeft w:val="0"/>
          <w:marRight w:val="0"/>
          <w:marTop w:val="0"/>
          <w:marBottom w:val="0"/>
          <w:divBdr>
            <w:top w:val="none" w:sz="0" w:space="0" w:color="auto"/>
            <w:left w:val="none" w:sz="0" w:space="0" w:color="auto"/>
            <w:bottom w:val="none" w:sz="0" w:space="0" w:color="auto"/>
            <w:right w:val="none" w:sz="0" w:space="0" w:color="auto"/>
          </w:divBdr>
        </w:div>
        <w:div w:id="1491361136">
          <w:marLeft w:val="0"/>
          <w:marRight w:val="0"/>
          <w:marTop w:val="0"/>
          <w:marBottom w:val="0"/>
          <w:divBdr>
            <w:top w:val="none" w:sz="0" w:space="0" w:color="auto"/>
            <w:left w:val="none" w:sz="0" w:space="0" w:color="auto"/>
            <w:bottom w:val="none" w:sz="0" w:space="0" w:color="auto"/>
            <w:right w:val="none" w:sz="0" w:space="0" w:color="auto"/>
          </w:divBdr>
        </w:div>
        <w:div w:id="1947535762">
          <w:marLeft w:val="0"/>
          <w:marRight w:val="0"/>
          <w:marTop w:val="0"/>
          <w:marBottom w:val="0"/>
          <w:divBdr>
            <w:top w:val="none" w:sz="0" w:space="0" w:color="auto"/>
            <w:left w:val="none" w:sz="0" w:space="0" w:color="auto"/>
            <w:bottom w:val="none" w:sz="0" w:space="0" w:color="auto"/>
            <w:right w:val="none" w:sz="0" w:space="0" w:color="auto"/>
          </w:divBdr>
        </w:div>
      </w:divsChild>
    </w:div>
    <w:div w:id="714233264">
      <w:bodyDiv w:val="1"/>
      <w:marLeft w:val="0"/>
      <w:marRight w:val="0"/>
      <w:marTop w:val="0"/>
      <w:marBottom w:val="0"/>
      <w:divBdr>
        <w:top w:val="none" w:sz="0" w:space="0" w:color="auto"/>
        <w:left w:val="none" w:sz="0" w:space="0" w:color="auto"/>
        <w:bottom w:val="none" w:sz="0" w:space="0" w:color="auto"/>
        <w:right w:val="none" w:sz="0" w:space="0" w:color="auto"/>
      </w:divBdr>
      <w:divsChild>
        <w:div w:id="1952011604">
          <w:marLeft w:val="0"/>
          <w:marRight w:val="0"/>
          <w:marTop w:val="0"/>
          <w:marBottom w:val="0"/>
          <w:divBdr>
            <w:top w:val="none" w:sz="0" w:space="0" w:color="auto"/>
            <w:left w:val="none" w:sz="0" w:space="0" w:color="auto"/>
            <w:bottom w:val="none" w:sz="0" w:space="0" w:color="auto"/>
            <w:right w:val="none" w:sz="0" w:space="0" w:color="auto"/>
          </w:divBdr>
        </w:div>
      </w:divsChild>
    </w:div>
    <w:div w:id="775641362">
      <w:bodyDiv w:val="1"/>
      <w:marLeft w:val="0"/>
      <w:marRight w:val="0"/>
      <w:marTop w:val="0"/>
      <w:marBottom w:val="0"/>
      <w:divBdr>
        <w:top w:val="none" w:sz="0" w:space="0" w:color="auto"/>
        <w:left w:val="none" w:sz="0" w:space="0" w:color="auto"/>
        <w:bottom w:val="none" w:sz="0" w:space="0" w:color="auto"/>
        <w:right w:val="none" w:sz="0" w:space="0" w:color="auto"/>
      </w:divBdr>
      <w:divsChild>
        <w:div w:id="65229093">
          <w:marLeft w:val="0"/>
          <w:marRight w:val="0"/>
          <w:marTop w:val="0"/>
          <w:marBottom w:val="0"/>
          <w:divBdr>
            <w:top w:val="none" w:sz="0" w:space="0" w:color="auto"/>
            <w:left w:val="none" w:sz="0" w:space="0" w:color="auto"/>
            <w:bottom w:val="none" w:sz="0" w:space="0" w:color="auto"/>
            <w:right w:val="none" w:sz="0" w:space="0" w:color="auto"/>
          </w:divBdr>
        </w:div>
        <w:div w:id="215700022">
          <w:marLeft w:val="0"/>
          <w:marRight w:val="0"/>
          <w:marTop w:val="0"/>
          <w:marBottom w:val="0"/>
          <w:divBdr>
            <w:top w:val="none" w:sz="0" w:space="0" w:color="auto"/>
            <w:left w:val="none" w:sz="0" w:space="0" w:color="auto"/>
            <w:bottom w:val="none" w:sz="0" w:space="0" w:color="auto"/>
            <w:right w:val="none" w:sz="0" w:space="0" w:color="auto"/>
          </w:divBdr>
        </w:div>
        <w:div w:id="305204696">
          <w:marLeft w:val="0"/>
          <w:marRight w:val="0"/>
          <w:marTop w:val="0"/>
          <w:marBottom w:val="0"/>
          <w:divBdr>
            <w:top w:val="none" w:sz="0" w:space="0" w:color="auto"/>
            <w:left w:val="none" w:sz="0" w:space="0" w:color="auto"/>
            <w:bottom w:val="none" w:sz="0" w:space="0" w:color="auto"/>
            <w:right w:val="none" w:sz="0" w:space="0" w:color="auto"/>
          </w:divBdr>
        </w:div>
        <w:div w:id="589237350">
          <w:marLeft w:val="0"/>
          <w:marRight w:val="0"/>
          <w:marTop w:val="0"/>
          <w:marBottom w:val="0"/>
          <w:divBdr>
            <w:top w:val="none" w:sz="0" w:space="0" w:color="auto"/>
            <w:left w:val="none" w:sz="0" w:space="0" w:color="auto"/>
            <w:bottom w:val="none" w:sz="0" w:space="0" w:color="auto"/>
            <w:right w:val="none" w:sz="0" w:space="0" w:color="auto"/>
          </w:divBdr>
        </w:div>
        <w:div w:id="645620964">
          <w:marLeft w:val="0"/>
          <w:marRight w:val="0"/>
          <w:marTop w:val="0"/>
          <w:marBottom w:val="0"/>
          <w:divBdr>
            <w:top w:val="none" w:sz="0" w:space="0" w:color="auto"/>
            <w:left w:val="none" w:sz="0" w:space="0" w:color="auto"/>
            <w:bottom w:val="none" w:sz="0" w:space="0" w:color="auto"/>
            <w:right w:val="none" w:sz="0" w:space="0" w:color="auto"/>
          </w:divBdr>
        </w:div>
        <w:div w:id="719860875">
          <w:marLeft w:val="0"/>
          <w:marRight w:val="0"/>
          <w:marTop w:val="0"/>
          <w:marBottom w:val="0"/>
          <w:divBdr>
            <w:top w:val="none" w:sz="0" w:space="0" w:color="auto"/>
            <w:left w:val="none" w:sz="0" w:space="0" w:color="auto"/>
            <w:bottom w:val="none" w:sz="0" w:space="0" w:color="auto"/>
            <w:right w:val="none" w:sz="0" w:space="0" w:color="auto"/>
          </w:divBdr>
        </w:div>
        <w:div w:id="788744874">
          <w:marLeft w:val="0"/>
          <w:marRight w:val="0"/>
          <w:marTop w:val="0"/>
          <w:marBottom w:val="0"/>
          <w:divBdr>
            <w:top w:val="none" w:sz="0" w:space="0" w:color="auto"/>
            <w:left w:val="none" w:sz="0" w:space="0" w:color="auto"/>
            <w:bottom w:val="none" w:sz="0" w:space="0" w:color="auto"/>
            <w:right w:val="none" w:sz="0" w:space="0" w:color="auto"/>
          </w:divBdr>
        </w:div>
        <w:div w:id="982275546">
          <w:marLeft w:val="0"/>
          <w:marRight w:val="0"/>
          <w:marTop w:val="0"/>
          <w:marBottom w:val="0"/>
          <w:divBdr>
            <w:top w:val="none" w:sz="0" w:space="0" w:color="auto"/>
            <w:left w:val="none" w:sz="0" w:space="0" w:color="auto"/>
            <w:bottom w:val="none" w:sz="0" w:space="0" w:color="auto"/>
            <w:right w:val="none" w:sz="0" w:space="0" w:color="auto"/>
          </w:divBdr>
        </w:div>
        <w:div w:id="1056323269">
          <w:marLeft w:val="0"/>
          <w:marRight w:val="0"/>
          <w:marTop w:val="0"/>
          <w:marBottom w:val="0"/>
          <w:divBdr>
            <w:top w:val="none" w:sz="0" w:space="0" w:color="auto"/>
            <w:left w:val="none" w:sz="0" w:space="0" w:color="auto"/>
            <w:bottom w:val="none" w:sz="0" w:space="0" w:color="auto"/>
            <w:right w:val="none" w:sz="0" w:space="0" w:color="auto"/>
          </w:divBdr>
        </w:div>
      </w:divsChild>
    </w:div>
    <w:div w:id="777289141">
      <w:bodyDiv w:val="1"/>
      <w:marLeft w:val="0"/>
      <w:marRight w:val="0"/>
      <w:marTop w:val="0"/>
      <w:marBottom w:val="0"/>
      <w:divBdr>
        <w:top w:val="none" w:sz="0" w:space="0" w:color="auto"/>
        <w:left w:val="none" w:sz="0" w:space="0" w:color="auto"/>
        <w:bottom w:val="none" w:sz="0" w:space="0" w:color="auto"/>
        <w:right w:val="none" w:sz="0" w:space="0" w:color="auto"/>
      </w:divBdr>
    </w:div>
    <w:div w:id="804128518">
      <w:bodyDiv w:val="1"/>
      <w:marLeft w:val="0"/>
      <w:marRight w:val="0"/>
      <w:marTop w:val="0"/>
      <w:marBottom w:val="0"/>
      <w:divBdr>
        <w:top w:val="none" w:sz="0" w:space="0" w:color="auto"/>
        <w:left w:val="none" w:sz="0" w:space="0" w:color="auto"/>
        <w:bottom w:val="none" w:sz="0" w:space="0" w:color="auto"/>
        <w:right w:val="none" w:sz="0" w:space="0" w:color="auto"/>
      </w:divBdr>
    </w:div>
    <w:div w:id="896742407">
      <w:bodyDiv w:val="1"/>
      <w:marLeft w:val="0"/>
      <w:marRight w:val="0"/>
      <w:marTop w:val="0"/>
      <w:marBottom w:val="0"/>
      <w:divBdr>
        <w:top w:val="none" w:sz="0" w:space="0" w:color="auto"/>
        <w:left w:val="none" w:sz="0" w:space="0" w:color="auto"/>
        <w:bottom w:val="none" w:sz="0" w:space="0" w:color="auto"/>
        <w:right w:val="none" w:sz="0" w:space="0" w:color="auto"/>
      </w:divBdr>
      <w:divsChild>
        <w:div w:id="1209344741">
          <w:marLeft w:val="0"/>
          <w:marRight w:val="0"/>
          <w:marTop w:val="0"/>
          <w:marBottom w:val="0"/>
          <w:divBdr>
            <w:top w:val="none" w:sz="0" w:space="0" w:color="auto"/>
            <w:left w:val="none" w:sz="0" w:space="0" w:color="auto"/>
            <w:bottom w:val="none" w:sz="0" w:space="0" w:color="auto"/>
            <w:right w:val="none" w:sz="0" w:space="0" w:color="auto"/>
          </w:divBdr>
        </w:div>
      </w:divsChild>
    </w:div>
    <w:div w:id="946699131">
      <w:bodyDiv w:val="1"/>
      <w:marLeft w:val="0"/>
      <w:marRight w:val="0"/>
      <w:marTop w:val="0"/>
      <w:marBottom w:val="0"/>
      <w:divBdr>
        <w:top w:val="none" w:sz="0" w:space="0" w:color="auto"/>
        <w:left w:val="none" w:sz="0" w:space="0" w:color="auto"/>
        <w:bottom w:val="none" w:sz="0" w:space="0" w:color="auto"/>
        <w:right w:val="none" w:sz="0" w:space="0" w:color="auto"/>
      </w:divBdr>
      <w:divsChild>
        <w:div w:id="1773281257">
          <w:marLeft w:val="0"/>
          <w:marRight w:val="0"/>
          <w:marTop w:val="0"/>
          <w:marBottom w:val="0"/>
          <w:divBdr>
            <w:top w:val="none" w:sz="0" w:space="0" w:color="auto"/>
            <w:left w:val="none" w:sz="0" w:space="0" w:color="auto"/>
            <w:bottom w:val="none" w:sz="0" w:space="0" w:color="auto"/>
            <w:right w:val="none" w:sz="0" w:space="0" w:color="auto"/>
          </w:divBdr>
        </w:div>
      </w:divsChild>
    </w:div>
    <w:div w:id="992298189">
      <w:bodyDiv w:val="1"/>
      <w:marLeft w:val="0"/>
      <w:marRight w:val="0"/>
      <w:marTop w:val="0"/>
      <w:marBottom w:val="0"/>
      <w:divBdr>
        <w:top w:val="none" w:sz="0" w:space="0" w:color="auto"/>
        <w:left w:val="none" w:sz="0" w:space="0" w:color="auto"/>
        <w:bottom w:val="none" w:sz="0" w:space="0" w:color="auto"/>
        <w:right w:val="none" w:sz="0" w:space="0" w:color="auto"/>
      </w:divBdr>
      <w:divsChild>
        <w:div w:id="754941098">
          <w:marLeft w:val="0"/>
          <w:marRight w:val="0"/>
          <w:marTop w:val="0"/>
          <w:marBottom w:val="0"/>
          <w:divBdr>
            <w:top w:val="none" w:sz="0" w:space="0" w:color="auto"/>
            <w:left w:val="none" w:sz="0" w:space="0" w:color="auto"/>
            <w:bottom w:val="none" w:sz="0" w:space="0" w:color="auto"/>
            <w:right w:val="none" w:sz="0" w:space="0" w:color="auto"/>
          </w:divBdr>
        </w:div>
      </w:divsChild>
    </w:div>
    <w:div w:id="995303174">
      <w:bodyDiv w:val="1"/>
      <w:marLeft w:val="0"/>
      <w:marRight w:val="0"/>
      <w:marTop w:val="0"/>
      <w:marBottom w:val="0"/>
      <w:divBdr>
        <w:top w:val="none" w:sz="0" w:space="0" w:color="auto"/>
        <w:left w:val="none" w:sz="0" w:space="0" w:color="auto"/>
        <w:bottom w:val="none" w:sz="0" w:space="0" w:color="auto"/>
        <w:right w:val="none" w:sz="0" w:space="0" w:color="auto"/>
      </w:divBdr>
    </w:div>
    <w:div w:id="1019505222">
      <w:bodyDiv w:val="1"/>
      <w:marLeft w:val="0"/>
      <w:marRight w:val="0"/>
      <w:marTop w:val="0"/>
      <w:marBottom w:val="0"/>
      <w:divBdr>
        <w:top w:val="none" w:sz="0" w:space="0" w:color="auto"/>
        <w:left w:val="none" w:sz="0" w:space="0" w:color="auto"/>
        <w:bottom w:val="none" w:sz="0" w:space="0" w:color="auto"/>
        <w:right w:val="none" w:sz="0" w:space="0" w:color="auto"/>
      </w:divBdr>
    </w:div>
    <w:div w:id="1020351905">
      <w:bodyDiv w:val="1"/>
      <w:marLeft w:val="0"/>
      <w:marRight w:val="0"/>
      <w:marTop w:val="0"/>
      <w:marBottom w:val="0"/>
      <w:divBdr>
        <w:top w:val="none" w:sz="0" w:space="0" w:color="auto"/>
        <w:left w:val="none" w:sz="0" w:space="0" w:color="auto"/>
        <w:bottom w:val="none" w:sz="0" w:space="0" w:color="auto"/>
        <w:right w:val="none" w:sz="0" w:space="0" w:color="auto"/>
      </w:divBdr>
    </w:div>
    <w:div w:id="1032875992">
      <w:bodyDiv w:val="1"/>
      <w:marLeft w:val="0"/>
      <w:marRight w:val="0"/>
      <w:marTop w:val="0"/>
      <w:marBottom w:val="0"/>
      <w:divBdr>
        <w:top w:val="none" w:sz="0" w:space="0" w:color="auto"/>
        <w:left w:val="none" w:sz="0" w:space="0" w:color="auto"/>
        <w:bottom w:val="none" w:sz="0" w:space="0" w:color="auto"/>
        <w:right w:val="none" w:sz="0" w:space="0" w:color="auto"/>
      </w:divBdr>
      <w:divsChild>
        <w:div w:id="1085414857">
          <w:marLeft w:val="0"/>
          <w:marRight w:val="0"/>
          <w:marTop w:val="0"/>
          <w:marBottom w:val="0"/>
          <w:divBdr>
            <w:top w:val="none" w:sz="0" w:space="0" w:color="auto"/>
            <w:left w:val="none" w:sz="0" w:space="0" w:color="auto"/>
            <w:bottom w:val="none" w:sz="0" w:space="0" w:color="auto"/>
            <w:right w:val="none" w:sz="0" w:space="0" w:color="auto"/>
          </w:divBdr>
        </w:div>
      </w:divsChild>
    </w:div>
    <w:div w:id="1107850559">
      <w:bodyDiv w:val="1"/>
      <w:marLeft w:val="0"/>
      <w:marRight w:val="0"/>
      <w:marTop w:val="0"/>
      <w:marBottom w:val="0"/>
      <w:divBdr>
        <w:top w:val="none" w:sz="0" w:space="0" w:color="auto"/>
        <w:left w:val="none" w:sz="0" w:space="0" w:color="auto"/>
        <w:bottom w:val="none" w:sz="0" w:space="0" w:color="auto"/>
        <w:right w:val="none" w:sz="0" w:space="0" w:color="auto"/>
      </w:divBdr>
    </w:div>
    <w:div w:id="1164509294">
      <w:bodyDiv w:val="1"/>
      <w:marLeft w:val="0"/>
      <w:marRight w:val="0"/>
      <w:marTop w:val="0"/>
      <w:marBottom w:val="0"/>
      <w:divBdr>
        <w:top w:val="none" w:sz="0" w:space="0" w:color="auto"/>
        <w:left w:val="none" w:sz="0" w:space="0" w:color="auto"/>
        <w:bottom w:val="none" w:sz="0" w:space="0" w:color="auto"/>
        <w:right w:val="none" w:sz="0" w:space="0" w:color="auto"/>
      </w:divBdr>
      <w:divsChild>
        <w:div w:id="1439065752">
          <w:marLeft w:val="0"/>
          <w:marRight w:val="0"/>
          <w:marTop w:val="0"/>
          <w:marBottom w:val="0"/>
          <w:divBdr>
            <w:top w:val="none" w:sz="0" w:space="0" w:color="auto"/>
            <w:left w:val="none" w:sz="0" w:space="0" w:color="auto"/>
            <w:bottom w:val="none" w:sz="0" w:space="0" w:color="auto"/>
            <w:right w:val="none" w:sz="0" w:space="0" w:color="auto"/>
          </w:divBdr>
        </w:div>
        <w:div w:id="1479178447">
          <w:marLeft w:val="0"/>
          <w:marRight w:val="0"/>
          <w:marTop w:val="0"/>
          <w:marBottom w:val="0"/>
          <w:divBdr>
            <w:top w:val="none" w:sz="0" w:space="0" w:color="auto"/>
            <w:left w:val="none" w:sz="0" w:space="0" w:color="auto"/>
            <w:bottom w:val="none" w:sz="0" w:space="0" w:color="auto"/>
            <w:right w:val="none" w:sz="0" w:space="0" w:color="auto"/>
          </w:divBdr>
        </w:div>
        <w:div w:id="1786264313">
          <w:marLeft w:val="0"/>
          <w:marRight w:val="0"/>
          <w:marTop w:val="0"/>
          <w:marBottom w:val="0"/>
          <w:divBdr>
            <w:top w:val="none" w:sz="0" w:space="0" w:color="auto"/>
            <w:left w:val="none" w:sz="0" w:space="0" w:color="auto"/>
            <w:bottom w:val="none" w:sz="0" w:space="0" w:color="auto"/>
            <w:right w:val="none" w:sz="0" w:space="0" w:color="auto"/>
          </w:divBdr>
        </w:div>
        <w:div w:id="1942180895">
          <w:marLeft w:val="0"/>
          <w:marRight w:val="0"/>
          <w:marTop w:val="0"/>
          <w:marBottom w:val="0"/>
          <w:divBdr>
            <w:top w:val="none" w:sz="0" w:space="0" w:color="auto"/>
            <w:left w:val="none" w:sz="0" w:space="0" w:color="auto"/>
            <w:bottom w:val="none" w:sz="0" w:space="0" w:color="auto"/>
            <w:right w:val="none" w:sz="0" w:space="0" w:color="auto"/>
          </w:divBdr>
        </w:div>
        <w:div w:id="1974601902">
          <w:marLeft w:val="0"/>
          <w:marRight w:val="0"/>
          <w:marTop w:val="0"/>
          <w:marBottom w:val="0"/>
          <w:divBdr>
            <w:top w:val="none" w:sz="0" w:space="0" w:color="auto"/>
            <w:left w:val="none" w:sz="0" w:space="0" w:color="auto"/>
            <w:bottom w:val="none" w:sz="0" w:space="0" w:color="auto"/>
            <w:right w:val="none" w:sz="0" w:space="0" w:color="auto"/>
          </w:divBdr>
        </w:div>
      </w:divsChild>
    </w:div>
    <w:div w:id="1193618350">
      <w:bodyDiv w:val="1"/>
      <w:marLeft w:val="0"/>
      <w:marRight w:val="0"/>
      <w:marTop w:val="0"/>
      <w:marBottom w:val="0"/>
      <w:divBdr>
        <w:top w:val="none" w:sz="0" w:space="0" w:color="auto"/>
        <w:left w:val="none" w:sz="0" w:space="0" w:color="auto"/>
        <w:bottom w:val="none" w:sz="0" w:space="0" w:color="auto"/>
        <w:right w:val="none" w:sz="0" w:space="0" w:color="auto"/>
      </w:divBdr>
    </w:div>
    <w:div w:id="1284851586">
      <w:bodyDiv w:val="1"/>
      <w:marLeft w:val="0"/>
      <w:marRight w:val="0"/>
      <w:marTop w:val="0"/>
      <w:marBottom w:val="0"/>
      <w:divBdr>
        <w:top w:val="none" w:sz="0" w:space="0" w:color="auto"/>
        <w:left w:val="none" w:sz="0" w:space="0" w:color="auto"/>
        <w:bottom w:val="none" w:sz="0" w:space="0" w:color="auto"/>
        <w:right w:val="none" w:sz="0" w:space="0" w:color="auto"/>
      </w:divBdr>
    </w:div>
    <w:div w:id="1288203425">
      <w:bodyDiv w:val="1"/>
      <w:marLeft w:val="0"/>
      <w:marRight w:val="0"/>
      <w:marTop w:val="0"/>
      <w:marBottom w:val="0"/>
      <w:divBdr>
        <w:top w:val="none" w:sz="0" w:space="0" w:color="auto"/>
        <w:left w:val="none" w:sz="0" w:space="0" w:color="auto"/>
        <w:bottom w:val="none" w:sz="0" w:space="0" w:color="auto"/>
        <w:right w:val="none" w:sz="0" w:space="0" w:color="auto"/>
      </w:divBdr>
    </w:div>
    <w:div w:id="1311447985">
      <w:bodyDiv w:val="1"/>
      <w:marLeft w:val="0"/>
      <w:marRight w:val="0"/>
      <w:marTop w:val="0"/>
      <w:marBottom w:val="0"/>
      <w:divBdr>
        <w:top w:val="none" w:sz="0" w:space="0" w:color="auto"/>
        <w:left w:val="none" w:sz="0" w:space="0" w:color="auto"/>
        <w:bottom w:val="none" w:sz="0" w:space="0" w:color="auto"/>
        <w:right w:val="none" w:sz="0" w:space="0" w:color="auto"/>
      </w:divBdr>
      <w:divsChild>
        <w:div w:id="87121087">
          <w:marLeft w:val="0"/>
          <w:marRight w:val="0"/>
          <w:marTop w:val="0"/>
          <w:marBottom w:val="0"/>
          <w:divBdr>
            <w:top w:val="none" w:sz="0" w:space="0" w:color="auto"/>
            <w:left w:val="none" w:sz="0" w:space="0" w:color="auto"/>
            <w:bottom w:val="none" w:sz="0" w:space="0" w:color="auto"/>
            <w:right w:val="none" w:sz="0" w:space="0" w:color="auto"/>
          </w:divBdr>
        </w:div>
        <w:div w:id="843321377">
          <w:marLeft w:val="0"/>
          <w:marRight w:val="0"/>
          <w:marTop w:val="0"/>
          <w:marBottom w:val="0"/>
          <w:divBdr>
            <w:top w:val="none" w:sz="0" w:space="0" w:color="auto"/>
            <w:left w:val="none" w:sz="0" w:space="0" w:color="auto"/>
            <w:bottom w:val="none" w:sz="0" w:space="0" w:color="auto"/>
            <w:right w:val="none" w:sz="0" w:space="0" w:color="auto"/>
          </w:divBdr>
        </w:div>
      </w:divsChild>
    </w:div>
    <w:div w:id="1332564705">
      <w:bodyDiv w:val="1"/>
      <w:marLeft w:val="0"/>
      <w:marRight w:val="0"/>
      <w:marTop w:val="0"/>
      <w:marBottom w:val="0"/>
      <w:divBdr>
        <w:top w:val="none" w:sz="0" w:space="0" w:color="auto"/>
        <w:left w:val="none" w:sz="0" w:space="0" w:color="auto"/>
        <w:bottom w:val="none" w:sz="0" w:space="0" w:color="auto"/>
        <w:right w:val="none" w:sz="0" w:space="0" w:color="auto"/>
      </w:divBdr>
      <w:divsChild>
        <w:div w:id="1948269918">
          <w:marLeft w:val="0"/>
          <w:marRight w:val="0"/>
          <w:marTop w:val="0"/>
          <w:marBottom w:val="0"/>
          <w:divBdr>
            <w:top w:val="none" w:sz="0" w:space="0" w:color="auto"/>
            <w:left w:val="none" w:sz="0" w:space="0" w:color="auto"/>
            <w:bottom w:val="none" w:sz="0" w:space="0" w:color="auto"/>
            <w:right w:val="none" w:sz="0" w:space="0" w:color="auto"/>
          </w:divBdr>
        </w:div>
      </w:divsChild>
    </w:div>
    <w:div w:id="1542009008">
      <w:bodyDiv w:val="1"/>
      <w:marLeft w:val="0"/>
      <w:marRight w:val="0"/>
      <w:marTop w:val="0"/>
      <w:marBottom w:val="0"/>
      <w:divBdr>
        <w:top w:val="none" w:sz="0" w:space="0" w:color="auto"/>
        <w:left w:val="none" w:sz="0" w:space="0" w:color="auto"/>
        <w:bottom w:val="none" w:sz="0" w:space="0" w:color="auto"/>
        <w:right w:val="none" w:sz="0" w:space="0" w:color="auto"/>
      </w:divBdr>
    </w:div>
    <w:div w:id="1550264315">
      <w:bodyDiv w:val="1"/>
      <w:marLeft w:val="0"/>
      <w:marRight w:val="0"/>
      <w:marTop w:val="0"/>
      <w:marBottom w:val="0"/>
      <w:divBdr>
        <w:top w:val="none" w:sz="0" w:space="0" w:color="auto"/>
        <w:left w:val="none" w:sz="0" w:space="0" w:color="auto"/>
        <w:bottom w:val="none" w:sz="0" w:space="0" w:color="auto"/>
        <w:right w:val="none" w:sz="0" w:space="0" w:color="auto"/>
      </w:divBdr>
      <w:divsChild>
        <w:div w:id="605508126">
          <w:marLeft w:val="0"/>
          <w:marRight w:val="0"/>
          <w:marTop w:val="0"/>
          <w:marBottom w:val="0"/>
          <w:divBdr>
            <w:top w:val="none" w:sz="0" w:space="0" w:color="auto"/>
            <w:left w:val="none" w:sz="0" w:space="0" w:color="auto"/>
            <w:bottom w:val="none" w:sz="0" w:space="0" w:color="auto"/>
            <w:right w:val="none" w:sz="0" w:space="0" w:color="auto"/>
          </w:divBdr>
        </w:div>
      </w:divsChild>
    </w:div>
    <w:div w:id="1610316919">
      <w:bodyDiv w:val="1"/>
      <w:marLeft w:val="0"/>
      <w:marRight w:val="0"/>
      <w:marTop w:val="0"/>
      <w:marBottom w:val="0"/>
      <w:divBdr>
        <w:top w:val="none" w:sz="0" w:space="0" w:color="auto"/>
        <w:left w:val="none" w:sz="0" w:space="0" w:color="auto"/>
        <w:bottom w:val="none" w:sz="0" w:space="0" w:color="auto"/>
        <w:right w:val="none" w:sz="0" w:space="0" w:color="auto"/>
      </w:divBdr>
      <w:divsChild>
        <w:div w:id="250310529">
          <w:marLeft w:val="0"/>
          <w:marRight w:val="0"/>
          <w:marTop w:val="0"/>
          <w:marBottom w:val="0"/>
          <w:divBdr>
            <w:top w:val="none" w:sz="0" w:space="0" w:color="auto"/>
            <w:left w:val="none" w:sz="0" w:space="0" w:color="auto"/>
            <w:bottom w:val="none" w:sz="0" w:space="0" w:color="auto"/>
            <w:right w:val="none" w:sz="0" w:space="0" w:color="auto"/>
          </w:divBdr>
        </w:div>
        <w:div w:id="351029152">
          <w:marLeft w:val="0"/>
          <w:marRight w:val="0"/>
          <w:marTop w:val="0"/>
          <w:marBottom w:val="0"/>
          <w:divBdr>
            <w:top w:val="none" w:sz="0" w:space="0" w:color="auto"/>
            <w:left w:val="none" w:sz="0" w:space="0" w:color="auto"/>
            <w:bottom w:val="none" w:sz="0" w:space="0" w:color="auto"/>
            <w:right w:val="none" w:sz="0" w:space="0" w:color="auto"/>
          </w:divBdr>
        </w:div>
        <w:div w:id="839656351">
          <w:marLeft w:val="0"/>
          <w:marRight w:val="0"/>
          <w:marTop w:val="0"/>
          <w:marBottom w:val="0"/>
          <w:divBdr>
            <w:top w:val="none" w:sz="0" w:space="0" w:color="auto"/>
            <w:left w:val="none" w:sz="0" w:space="0" w:color="auto"/>
            <w:bottom w:val="none" w:sz="0" w:space="0" w:color="auto"/>
            <w:right w:val="none" w:sz="0" w:space="0" w:color="auto"/>
          </w:divBdr>
        </w:div>
        <w:div w:id="1431703673">
          <w:marLeft w:val="0"/>
          <w:marRight w:val="0"/>
          <w:marTop w:val="0"/>
          <w:marBottom w:val="0"/>
          <w:divBdr>
            <w:top w:val="none" w:sz="0" w:space="0" w:color="auto"/>
            <w:left w:val="none" w:sz="0" w:space="0" w:color="auto"/>
            <w:bottom w:val="none" w:sz="0" w:space="0" w:color="auto"/>
            <w:right w:val="none" w:sz="0" w:space="0" w:color="auto"/>
          </w:divBdr>
        </w:div>
        <w:div w:id="1721784834">
          <w:marLeft w:val="0"/>
          <w:marRight w:val="0"/>
          <w:marTop w:val="0"/>
          <w:marBottom w:val="0"/>
          <w:divBdr>
            <w:top w:val="none" w:sz="0" w:space="0" w:color="auto"/>
            <w:left w:val="none" w:sz="0" w:space="0" w:color="auto"/>
            <w:bottom w:val="none" w:sz="0" w:space="0" w:color="auto"/>
            <w:right w:val="none" w:sz="0" w:space="0" w:color="auto"/>
          </w:divBdr>
        </w:div>
        <w:div w:id="1770353735">
          <w:marLeft w:val="0"/>
          <w:marRight w:val="0"/>
          <w:marTop w:val="0"/>
          <w:marBottom w:val="0"/>
          <w:divBdr>
            <w:top w:val="none" w:sz="0" w:space="0" w:color="auto"/>
            <w:left w:val="none" w:sz="0" w:space="0" w:color="auto"/>
            <w:bottom w:val="none" w:sz="0" w:space="0" w:color="auto"/>
            <w:right w:val="none" w:sz="0" w:space="0" w:color="auto"/>
          </w:divBdr>
        </w:div>
        <w:div w:id="1893224269">
          <w:marLeft w:val="0"/>
          <w:marRight w:val="0"/>
          <w:marTop w:val="0"/>
          <w:marBottom w:val="0"/>
          <w:divBdr>
            <w:top w:val="none" w:sz="0" w:space="0" w:color="auto"/>
            <w:left w:val="none" w:sz="0" w:space="0" w:color="auto"/>
            <w:bottom w:val="none" w:sz="0" w:space="0" w:color="auto"/>
            <w:right w:val="none" w:sz="0" w:space="0" w:color="auto"/>
          </w:divBdr>
        </w:div>
        <w:div w:id="1905603461">
          <w:marLeft w:val="0"/>
          <w:marRight w:val="0"/>
          <w:marTop w:val="0"/>
          <w:marBottom w:val="0"/>
          <w:divBdr>
            <w:top w:val="none" w:sz="0" w:space="0" w:color="auto"/>
            <w:left w:val="none" w:sz="0" w:space="0" w:color="auto"/>
            <w:bottom w:val="none" w:sz="0" w:space="0" w:color="auto"/>
            <w:right w:val="none" w:sz="0" w:space="0" w:color="auto"/>
          </w:divBdr>
        </w:div>
        <w:div w:id="1969895628">
          <w:marLeft w:val="0"/>
          <w:marRight w:val="0"/>
          <w:marTop w:val="0"/>
          <w:marBottom w:val="0"/>
          <w:divBdr>
            <w:top w:val="none" w:sz="0" w:space="0" w:color="auto"/>
            <w:left w:val="none" w:sz="0" w:space="0" w:color="auto"/>
            <w:bottom w:val="none" w:sz="0" w:space="0" w:color="auto"/>
            <w:right w:val="none" w:sz="0" w:space="0" w:color="auto"/>
          </w:divBdr>
        </w:div>
      </w:divsChild>
    </w:div>
    <w:div w:id="1648851638">
      <w:bodyDiv w:val="1"/>
      <w:marLeft w:val="0"/>
      <w:marRight w:val="0"/>
      <w:marTop w:val="0"/>
      <w:marBottom w:val="0"/>
      <w:divBdr>
        <w:top w:val="none" w:sz="0" w:space="0" w:color="auto"/>
        <w:left w:val="none" w:sz="0" w:space="0" w:color="auto"/>
        <w:bottom w:val="none" w:sz="0" w:space="0" w:color="auto"/>
        <w:right w:val="none" w:sz="0" w:space="0" w:color="auto"/>
      </w:divBdr>
    </w:div>
    <w:div w:id="1701398014">
      <w:bodyDiv w:val="1"/>
      <w:marLeft w:val="0"/>
      <w:marRight w:val="0"/>
      <w:marTop w:val="0"/>
      <w:marBottom w:val="0"/>
      <w:divBdr>
        <w:top w:val="none" w:sz="0" w:space="0" w:color="auto"/>
        <w:left w:val="none" w:sz="0" w:space="0" w:color="auto"/>
        <w:bottom w:val="none" w:sz="0" w:space="0" w:color="auto"/>
        <w:right w:val="none" w:sz="0" w:space="0" w:color="auto"/>
      </w:divBdr>
      <w:divsChild>
        <w:div w:id="99450451">
          <w:marLeft w:val="0"/>
          <w:marRight w:val="0"/>
          <w:marTop w:val="0"/>
          <w:marBottom w:val="0"/>
          <w:divBdr>
            <w:top w:val="none" w:sz="0" w:space="0" w:color="auto"/>
            <w:left w:val="none" w:sz="0" w:space="0" w:color="auto"/>
            <w:bottom w:val="none" w:sz="0" w:space="0" w:color="auto"/>
            <w:right w:val="none" w:sz="0" w:space="0" w:color="auto"/>
          </w:divBdr>
          <w:divsChild>
            <w:div w:id="226578518">
              <w:marLeft w:val="0"/>
              <w:marRight w:val="0"/>
              <w:marTop w:val="0"/>
              <w:marBottom w:val="0"/>
              <w:divBdr>
                <w:top w:val="none" w:sz="0" w:space="0" w:color="auto"/>
                <w:left w:val="none" w:sz="0" w:space="0" w:color="auto"/>
                <w:bottom w:val="none" w:sz="0" w:space="0" w:color="auto"/>
                <w:right w:val="none" w:sz="0" w:space="0" w:color="auto"/>
              </w:divBdr>
            </w:div>
          </w:divsChild>
        </w:div>
        <w:div w:id="185874026">
          <w:marLeft w:val="0"/>
          <w:marRight w:val="0"/>
          <w:marTop w:val="0"/>
          <w:marBottom w:val="0"/>
          <w:divBdr>
            <w:top w:val="none" w:sz="0" w:space="0" w:color="auto"/>
            <w:left w:val="none" w:sz="0" w:space="0" w:color="auto"/>
            <w:bottom w:val="none" w:sz="0" w:space="0" w:color="auto"/>
            <w:right w:val="none" w:sz="0" w:space="0" w:color="auto"/>
          </w:divBdr>
          <w:divsChild>
            <w:div w:id="1488746274">
              <w:marLeft w:val="0"/>
              <w:marRight w:val="0"/>
              <w:marTop w:val="0"/>
              <w:marBottom w:val="0"/>
              <w:divBdr>
                <w:top w:val="none" w:sz="0" w:space="0" w:color="auto"/>
                <w:left w:val="none" w:sz="0" w:space="0" w:color="auto"/>
                <w:bottom w:val="none" w:sz="0" w:space="0" w:color="auto"/>
                <w:right w:val="none" w:sz="0" w:space="0" w:color="auto"/>
              </w:divBdr>
            </w:div>
          </w:divsChild>
        </w:div>
        <w:div w:id="313996235">
          <w:marLeft w:val="0"/>
          <w:marRight w:val="0"/>
          <w:marTop w:val="0"/>
          <w:marBottom w:val="0"/>
          <w:divBdr>
            <w:top w:val="none" w:sz="0" w:space="0" w:color="auto"/>
            <w:left w:val="none" w:sz="0" w:space="0" w:color="auto"/>
            <w:bottom w:val="none" w:sz="0" w:space="0" w:color="auto"/>
            <w:right w:val="none" w:sz="0" w:space="0" w:color="auto"/>
          </w:divBdr>
          <w:divsChild>
            <w:div w:id="39481312">
              <w:marLeft w:val="0"/>
              <w:marRight w:val="0"/>
              <w:marTop w:val="0"/>
              <w:marBottom w:val="0"/>
              <w:divBdr>
                <w:top w:val="none" w:sz="0" w:space="0" w:color="auto"/>
                <w:left w:val="none" w:sz="0" w:space="0" w:color="auto"/>
                <w:bottom w:val="none" w:sz="0" w:space="0" w:color="auto"/>
                <w:right w:val="none" w:sz="0" w:space="0" w:color="auto"/>
              </w:divBdr>
            </w:div>
          </w:divsChild>
        </w:div>
        <w:div w:id="368336059">
          <w:marLeft w:val="0"/>
          <w:marRight w:val="0"/>
          <w:marTop w:val="0"/>
          <w:marBottom w:val="0"/>
          <w:divBdr>
            <w:top w:val="none" w:sz="0" w:space="0" w:color="auto"/>
            <w:left w:val="none" w:sz="0" w:space="0" w:color="auto"/>
            <w:bottom w:val="none" w:sz="0" w:space="0" w:color="auto"/>
            <w:right w:val="none" w:sz="0" w:space="0" w:color="auto"/>
          </w:divBdr>
          <w:divsChild>
            <w:div w:id="426729096">
              <w:marLeft w:val="0"/>
              <w:marRight w:val="0"/>
              <w:marTop w:val="0"/>
              <w:marBottom w:val="0"/>
              <w:divBdr>
                <w:top w:val="none" w:sz="0" w:space="0" w:color="auto"/>
                <w:left w:val="none" w:sz="0" w:space="0" w:color="auto"/>
                <w:bottom w:val="none" w:sz="0" w:space="0" w:color="auto"/>
                <w:right w:val="none" w:sz="0" w:space="0" w:color="auto"/>
              </w:divBdr>
            </w:div>
            <w:div w:id="1333332690">
              <w:marLeft w:val="0"/>
              <w:marRight w:val="0"/>
              <w:marTop w:val="0"/>
              <w:marBottom w:val="0"/>
              <w:divBdr>
                <w:top w:val="none" w:sz="0" w:space="0" w:color="auto"/>
                <w:left w:val="none" w:sz="0" w:space="0" w:color="auto"/>
                <w:bottom w:val="none" w:sz="0" w:space="0" w:color="auto"/>
                <w:right w:val="none" w:sz="0" w:space="0" w:color="auto"/>
              </w:divBdr>
            </w:div>
          </w:divsChild>
        </w:div>
        <w:div w:id="767851302">
          <w:marLeft w:val="0"/>
          <w:marRight w:val="0"/>
          <w:marTop w:val="0"/>
          <w:marBottom w:val="0"/>
          <w:divBdr>
            <w:top w:val="none" w:sz="0" w:space="0" w:color="auto"/>
            <w:left w:val="none" w:sz="0" w:space="0" w:color="auto"/>
            <w:bottom w:val="none" w:sz="0" w:space="0" w:color="auto"/>
            <w:right w:val="none" w:sz="0" w:space="0" w:color="auto"/>
          </w:divBdr>
          <w:divsChild>
            <w:div w:id="1977027409">
              <w:marLeft w:val="0"/>
              <w:marRight w:val="0"/>
              <w:marTop w:val="0"/>
              <w:marBottom w:val="0"/>
              <w:divBdr>
                <w:top w:val="none" w:sz="0" w:space="0" w:color="auto"/>
                <w:left w:val="none" w:sz="0" w:space="0" w:color="auto"/>
                <w:bottom w:val="none" w:sz="0" w:space="0" w:color="auto"/>
                <w:right w:val="none" w:sz="0" w:space="0" w:color="auto"/>
              </w:divBdr>
            </w:div>
          </w:divsChild>
        </w:div>
        <w:div w:id="834537587">
          <w:marLeft w:val="0"/>
          <w:marRight w:val="0"/>
          <w:marTop w:val="0"/>
          <w:marBottom w:val="0"/>
          <w:divBdr>
            <w:top w:val="none" w:sz="0" w:space="0" w:color="auto"/>
            <w:left w:val="none" w:sz="0" w:space="0" w:color="auto"/>
            <w:bottom w:val="none" w:sz="0" w:space="0" w:color="auto"/>
            <w:right w:val="none" w:sz="0" w:space="0" w:color="auto"/>
          </w:divBdr>
          <w:divsChild>
            <w:div w:id="483618485">
              <w:marLeft w:val="0"/>
              <w:marRight w:val="0"/>
              <w:marTop w:val="0"/>
              <w:marBottom w:val="0"/>
              <w:divBdr>
                <w:top w:val="none" w:sz="0" w:space="0" w:color="auto"/>
                <w:left w:val="none" w:sz="0" w:space="0" w:color="auto"/>
                <w:bottom w:val="none" w:sz="0" w:space="0" w:color="auto"/>
                <w:right w:val="none" w:sz="0" w:space="0" w:color="auto"/>
              </w:divBdr>
            </w:div>
          </w:divsChild>
        </w:div>
        <w:div w:id="1032195245">
          <w:marLeft w:val="0"/>
          <w:marRight w:val="0"/>
          <w:marTop w:val="0"/>
          <w:marBottom w:val="0"/>
          <w:divBdr>
            <w:top w:val="none" w:sz="0" w:space="0" w:color="auto"/>
            <w:left w:val="none" w:sz="0" w:space="0" w:color="auto"/>
            <w:bottom w:val="none" w:sz="0" w:space="0" w:color="auto"/>
            <w:right w:val="none" w:sz="0" w:space="0" w:color="auto"/>
          </w:divBdr>
          <w:divsChild>
            <w:div w:id="42214060">
              <w:marLeft w:val="0"/>
              <w:marRight w:val="0"/>
              <w:marTop w:val="0"/>
              <w:marBottom w:val="0"/>
              <w:divBdr>
                <w:top w:val="none" w:sz="0" w:space="0" w:color="auto"/>
                <w:left w:val="none" w:sz="0" w:space="0" w:color="auto"/>
                <w:bottom w:val="none" w:sz="0" w:space="0" w:color="auto"/>
                <w:right w:val="none" w:sz="0" w:space="0" w:color="auto"/>
              </w:divBdr>
            </w:div>
            <w:div w:id="2137917022">
              <w:marLeft w:val="0"/>
              <w:marRight w:val="0"/>
              <w:marTop w:val="0"/>
              <w:marBottom w:val="0"/>
              <w:divBdr>
                <w:top w:val="none" w:sz="0" w:space="0" w:color="auto"/>
                <w:left w:val="none" w:sz="0" w:space="0" w:color="auto"/>
                <w:bottom w:val="none" w:sz="0" w:space="0" w:color="auto"/>
                <w:right w:val="none" w:sz="0" w:space="0" w:color="auto"/>
              </w:divBdr>
            </w:div>
          </w:divsChild>
        </w:div>
        <w:div w:id="1674720417">
          <w:marLeft w:val="0"/>
          <w:marRight w:val="0"/>
          <w:marTop w:val="0"/>
          <w:marBottom w:val="0"/>
          <w:divBdr>
            <w:top w:val="none" w:sz="0" w:space="0" w:color="auto"/>
            <w:left w:val="none" w:sz="0" w:space="0" w:color="auto"/>
            <w:bottom w:val="none" w:sz="0" w:space="0" w:color="auto"/>
            <w:right w:val="none" w:sz="0" w:space="0" w:color="auto"/>
          </w:divBdr>
          <w:divsChild>
            <w:div w:id="1182277787">
              <w:marLeft w:val="0"/>
              <w:marRight w:val="0"/>
              <w:marTop w:val="0"/>
              <w:marBottom w:val="0"/>
              <w:divBdr>
                <w:top w:val="none" w:sz="0" w:space="0" w:color="auto"/>
                <w:left w:val="none" w:sz="0" w:space="0" w:color="auto"/>
                <w:bottom w:val="none" w:sz="0" w:space="0" w:color="auto"/>
                <w:right w:val="none" w:sz="0" w:space="0" w:color="auto"/>
              </w:divBdr>
            </w:div>
            <w:div w:id="1586843429">
              <w:marLeft w:val="0"/>
              <w:marRight w:val="0"/>
              <w:marTop w:val="0"/>
              <w:marBottom w:val="0"/>
              <w:divBdr>
                <w:top w:val="none" w:sz="0" w:space="0" w:color="auto"/>
                <w:left w:val="none" w:sz="0" w:space="0" w:color="auto"/>
                <w:bottom w:val="none" w:sz="0" w:space="0" w:color="auto"/>
                <w:right w:val="none" w:sz="0" w:space="0" w:color="auto"/>
              </w:divBdr>
            </w:div>
          </w:divsChild>
        </w:div>
        <w:div w:id="1676952527">
          <w:marLeft w:val="0"/>
          <w:marRight w:val="0"/>
          <w:marTop w:val="0"/>
          <w:marBottom w:val="0"/>
          <w:divBdr>
            <w:top w:val="none" w:sz="0" w:space="0" w:color="auto"/>
            <w:left w:val="none" w:sz="0" w:space="0" w:color="auto"/>
            <w:bottom w:val="none" w:sz="0" w:space="0" w:color="auto"/>
            <w:right w:val="none" w:sz="0" w:space="0" w:color="auto"/>
          </w:divBdr>
          <w:divsChild>
            <w:div w:id="154734849">
              <w:marLeft w:val="0"/>
              <w:marRight w:val="0"/>
              <w:marTop w:val="0"/>
              <w:marBottom w:val="0"/>
              <w:divBdr>
                <w:top w:val="none" w:sz="0" w:space="0" w:color="auto"/>
                <w:left w:val="none" w:sz="0" w:space="0" w:color="auto"/>
                <w:bottom w:val="none" w:sz="0" w:space="0" w:color="auto"/>
                <w:right w:val="none" w:sz="0" w:space="0" w:color="auto"/>
              </w:divBdr>
            </w:div>
            <w:div w:id="637615511">
              <w:marLeft w:val="0"/>
              <w:marRight w:val="0"/>
              <w:marTop w:val="0"/>
              <w:marBottom w:val="0"/>
              <w:divBdr>
                <w:top w:val="none" w:sz="0" w:space="0" w:color="auto"/>
                <w:left w:val="none" w:sz="0" w:space="0" w:color="auto"/>
                <w:bottom w:val="none" w:sz="0" w:space="0" w:color="auto"/>
                <w:right w:val="none" w:sz="0" w:space="0" w:color="auto"/>
              </w:divBdr>
            </w:div>
            <w:div w:id="897209319">
              <w:marLeft w:val="0"/>
              <w:marRight w:val="0"/>
              <w:marTop w:val="0"/>
              <w:marBottom w:val="0"/>
              <w:divBdr>
                <w:top w:val="none" w:sz="0" w:space="0" w:color="auto"/>
                <w:left w:val="none" w:sz="0" w:space="0" w:color="auto"/>
                <w:bottom w:val="none" w:sz="0" w:space="0" w:color="auto"/>
                <w:right w:val="none" w:sz="0" w:space="0" w:color="auto"/>
              </w:divBdr>
            </w:div>
          </w:divsChild>
        </w:div>
        <w:div w:id="2042586809">
          <w:marLeft w:val="0"/>
          <w:marRight w:val="0"/>
          <w:marTop w:val="0"/>
          <w:marBottom w:val="0"/>
          <w:divBdr>
            <w:top w:val="none" w:sz="0" w:space="0" w:color="auto"/>
            <w:left w:val="none" w:sz="0" w:space="0" w:color="auto"/>
            <w:bottom w:val="none" w:sz="0" w:space="0" w:color="auto"/>
            <w:right w:val="none" w:sz="0" w:space="0" w:color="auto"/>
          </w:divBdr>
          <w:divsChild>
            <w:div w:id="1559900300">
              <w:marLeft w:val="0"/>
              <w:marRight w:val="0"/>
              <w:marTop w:val="0"/>
              <w:marBottom w:val="0"/>
              <w:divBdr>
                <w:top w:val="none" w:sz="0" w:space="0" w:color="auto"/>
                <w:left w:val="none" w:sz="0" w:space="0" w:color="auto"/>
                <w:bottom w:val="none" w:sz="0" w:space="0" w:color="auto"/>
                <w:right w:val="none" w:sz="0" w:space="0" w:color="auto"/>
              </w:divBdr>
            </w:div>
            <w:div w:id="1641956263">
              <w:marLeft w:val="0"/>
              <w:marRight w:val="0"/>
              <w:marTop w:val="0"/>
              <w:marBottom w:val="0"/>
              <w:divBdr>
                <w:top w:val="none" w:sz="0" w:space="0" w:color="auto"/>
                <w:left w:val="none" w:sz="0" w:space="0" w:color="auto"/>
                <w:bottom w:val="none" w:sz="0" w:space="0" w:color="auto"/>
                <w:right w:val="none" w:sz="0" w:space="0" w:color="auto"/>
              </w:divBdr>
            </w:div>
          </w:divsChild>
        </w:div>
        <w:div w:id="2064981965">
          <w:marLeft w:val="0"/>
          <w:marRight w:val="0"/>
          <w:marTop w:val="0"/>
          <w:marBottom w:val="0"/>
          <w:divBdr>
            <w:top w:val="none" w:sz="0" w:space="0" w:color="auto"/>
            <w:left w:val="none" w:sz="0" w:space="0" w:color="auto"/>
            <w:bottom w:val="none" w:sz="0" w:space="0" w:color="auto"/>
            <w:right w:val="none" w:sz="0" w:space="0" w:color="auto"/>
          </w:divBdr>
          <w:divsChild>
            <w:div w:id="2103259910">
              <w:marLeft w:val="0"/>
              <w:marRight w:val="0"/>
              <w:marTop w:val="0"/>
              <w:marBottom w:val="0"/>
              <w:divBdr>
                <w:top w:val="none" w:sz="0" w:space="0" w:color="auto"/>
                <w:left w:val="none" w:sz="0" w:space="0" w:color="auto"/>
                <w:bottom w:val="none" w:sz="0" w:space="0" w:color="auto"/>
                <w:right w:val="none" w:sz="0" w:space="0" w:color="auto"/>
              </w:divBdr>
            </w:div>
          </w:divsChild>
        </w:div>
        <w:div w:id="2145393658">
          <w:marLeft w:val="0"/>
          <w:marRight w:val="0"/>
          <w:marTop w:val="0"/>
          <w:marBottom w:val="0"/>
          <w:divBdr>
            <w:top w:val="none" w:sz="0" w:space="0" w:color="auto"/>
            <w:left w:val="none" w:sz="0" w:space="0" w:color="auto"/>
            <w:bottom w:val="none" w:sz="0" w:space="0" w:color="auto"/>
            <w:right w:val="none" w:sz="0" w:space="0" w:color="auto"/>
          </w:divBdr>
          <w:divsChild>
            <w:div w:id="18503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22615">
      <w:bodyDiv w:val="1"/>
      <w:marLeft w:val="0"/>
      <w:marRight w:val="0"/>
      <w:marTop w:val="0"/>
      <w:marBottom w:val="0"/>
      <w:divBdr>
        <w:top w:val="none" w:sz="0" w:space="0" w:color="auto"/>
        <w:left w:val="none" w:sz="0" w:space="0" w:color="auto"/>
        <w:bottom w:val="none" w:sz="0" w:space="0" w:color="auto"/>
        <w:right w:val="none" w:sz="0" w:space="0" w:color="auto"/>
      </w:divBdr>
    </w:div>
    <w:div w:id="1902400248">
      <w:bodyDiv w:val="1"/>
      <w:marLeft w:val="0"/>
      <w:marRight w:val="0"/>
      <w:marTop w:val="0"/>
      <w:marBottom w:val="0"/>
      <w:divBdr>
        <w:top w:val="none" w:sz="0" w:space="0" w:color="auto"/>
        <w:left w:val="none" w:sz="0" w:space="0" w:color="auto"/>
        <w:bottom w:val="none" w:sz="0" w:space="0" w:color="auto"/>
        <w:right w:val="none" w:sz="0" w:space="0" w:color="auto"/>
      </w:divBdr>
      <w:divsChild>
        <w:div w:id="1883713375">
          <w:marLeft w:val="0"/>
          <w:marRight w:val="0"/>
          <w:marTop w:val="0"/>
          <w:marBottom w:val="0"/>
          <w:divBdr>
            <w:top w:val="none" w:sz="0" w:space="0" w:color="auto"/>
            <w:left w:val="none" w:sz="0" w:space="0" w:color="auto"/>
            <w:bottom w:val="none" w:sz="0" w:space="0" w:color="auto"/>
            <w:right w:val="none" w:sz="0" w:space="0" w:color="auto"/>
          </w:divBdr>
        </w:div>
      </w:divsChild>
    </w:div>
    <w:div w:id="1930844199">
      <w:bodyDiv w:val="1"/>
      <w:marLeft w:val="0"/>
      <w:marRight w:val="0"/>
      <w:marTop w:val="0"/>
      <w:marBottom w:val="0"/>
      <w:divBdr>
        <w:top w:val="none" w:sz="0" w:space="0" w:color="auto"/>
        <w:left w:val="none" w:sz="0" w:space="0" w:color="auto"/>
        <w:bottom w:val="none" w:sz="0" w:space="0" w:color="auto"/>
        <w:right w:val="none" w:sz="0" w:space="0" w:color="auto"/>
      </w:divBdr>
    </w:div>
    <w:div w:id="2042973205">
      <w:bodyDiv w:val="1"/>
      <w:marLeft w:val="0"/>
      <w:marRight w:val="0"/>
      <w:marTop w:val="0"/>
      <w:marBottom w:val="0"/>
      <w:divBdr>
        <w:top w:val="none" w:sz="0" w:space="0" w:color="auto"/>
        <w:left w:val="none" w:sz="0" w:space="0" w:color="auto"/>
        <w:bottom w:val="none" w:sz="0" w:space="0" w:color="auto"/>
        <w:right w:val="none" w:sz="0" w:space="0" w:color="auto"/>
      </w:divBdr>
      <w:divsChild>
        <w:div w:id="185218388">
          <w:marLeft w:val="0"/>
          <w:marRight w:val="0"/>
          <w:marTop w:val="0"/>
          <w:marBottom w:val="0"/>
          <w:divBdr>
            <w:top w:val="none" w:sz="0" w:space="0" w:color="auto"/>
            <w:left w:val="none" w:sz="0" w:space="0" w:color="auto"/>
            <w:bottom w:val="none" w:sz="0" w:space="0" w:color="auto"/>
            <w:right w:val="none" w:sz="0" w:space="0" w:color="auto"/>
          </w:divBdr>
        </w:div>
        <w:div w:id="941033802">
          <w:marLeft w:val="0"/>
          <w:marRight w:val="0"/>
          <w:marTop w:val="0"/>
          <w:marBottom w:val="0"/>
          <w:divBdr>
            <w:top w:val="none" w:sz="0" w:space="0" w:color="auto"/>
            <w:left w:val="none" w:sz="0" w:space="0" w:color="auto"/>
            <w:bottom w:val="none" w:sz="0" w:space="0" w:color="auto"/>
            <w:right w:val="none" w:sz="0" w:space="0" w:color="auto"/>
          </w:divBdr>
        </w:div>
        <w:div w:id="1644120729">
          <w:marLeft w:val="0"/>
          <w:marRight w:val="0"/>
          <w:marTop w:val="0"/>
          <w:marBottom w:val="0"/>
          <w:divBdr>
            <w:top w:val="none" w:sz="0" w:space="0" w:color="auto"/>
            <w:left w:val="none" w:sz="0" w:space="0" w:color="auto"/>
            <w:bottom w:val="none" w:sz="0" w:space="0" w:color="auto"/>
            <w:right w:val="none" w:sz="0" w:space="0" w:color="auto"/>
          </w:divBdr>
        </w:div>
        <w:div w:id="1710061033">
          <w:marLeft w:val="0"/>
          <w:marRight w:val="0"/>
          <w:marTop w:val="0"/>
          <w:marBottom w:val="0"/>
          <w:divBdr>
            <w:top w:val="none" w:sz="0" w:space="0" w:color="auto"/>
            <w:left w:val="none" w:sz="0" w:space="0" w:color="auto"/>
            <w:bottom w:val="none" w:sz="0" w:space="0" w:color="auto"/>
            <w:right w:val="none" w:sz="0" w:space="0" w:color="auto"/>
          </w:divBdr>
        </w:div>
      </w:divsChild>
    </w:div>
    <w:div w:id="2093307878">
      <w:bodyDiv w:val="1"/>
      <w:marLeft w:val="0"/>
      <w:marRight w:val="0"/>
      <w:marTop w:val="0"/>
      <w:marBottom w:val="0"/>
      <w:divBdr>
        <w:top w:val="none" w:sz="0" w:space="0" w:color="auto"/>
        <w:left w:val="none" w:sz="0" w:space="0" w:color="auto"/>
        <w:bottom w:val="none" w:sz="0" w:space="0" w:color="auto"/>
        <w:right w:val="none" w:sz="0" w:space="0" w:color="auto"/>
      </w:divBdr>
      <w:divsChild>
        <w:div w:id="51519404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6740820.extforms.netsuite.com/app/site/hosting/scriptlet.nl?script=1509&amp;deploy=1&amp;compid=6740820&amp;ns-at=AAEJ7tMQzxlTUzyAtB8SohqcdOAy8fiRBgNHYIGvylB6UQNqKA4"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eitum.sharepoint.com/sites/Home/Templates/EIT%20UM%20Blank%20doc%202021-2027.dotx" TargetMode="External"/></Relationships>
</file>

<file path=word/documenttasks/documenttasks1.xml><?xml version="1.0" encoding="utf-8"?>
<t:Tasks xmlns:t="http://schemas.microsoft.com/office/tasks/2019/documenttasks" xmlns:oel="http://schemas.microsoft.com/office/2019/extlst">
  <t:Task id="{83BF7015-5526-49AA-8F98-23565CFAB653}">
    <t:Anchor>
      <t:Comment id="2111718212"/>
    </t:Anchor>
    <t:History>
      <t:Event id="{42AC96C7-9BA4-43D0-9619-1E3BC357C663}" time="2025-08-08T08:12:13.108Z">
        <t:Attribution userId="S::koen.dobbelaar@eiturbanmobility.eu::993c2fcf-67aa-48da-bfeb-9427f5a8ae20" userProvider="AD" userName="Koen Dobbelaar"/>
        <t:Anchor>
          <t:Comment id="2111718212"/>
        </t:Anchor>
        <t:Create/>
      </t:Event>
      <t:Event id="{AFD2AB0B-7677-4730-81B9-BBA66587B87B}" time="2025-08-08T08:12:13.108Z">
        <t:Attribution userId="S::koen.dobbelaar@eiturbanmobility.eu::993c2fcf-67aa-48da-bfeb-9427f5a8ae20" userProvider="AD" userName="Koen Dobbelaar"/>
        <t:Anchor>
          <t:Comment id="2111718212"/>
        </t:Anchor>
        <t:Assign userId="S::julia.lazarus@eiturbanmobility.eu::dd10fa8d-e2d0-4483-a8fa-6d5eb65bf626" userProvider="AD" userName="Julia Lazarus"/>
      </t:Event>
      <t:Event id="{F033D9C5-C969-4033-84C0-131D52B336AB}" time="2025-08-08T08:12:13.108Z">
        <t:Attribution userId="S::koen.dobbelaar@eiturbanmobility.eu::993c2fcf-67aa-48da-bfeb-9427f5a8ae20" userProvider="AD" userName="Koen Dobbelaar"/>
        <t:Anchor>
          <t:Comment id="2111718212"/>
        </t:Anchor>
        <t:SetTitle title="@Julia Lazarus please be sure to consider Innovation GAP action 3: Increase participation of women in the innovation programmes Require applicants to provide information on the gender and roles of consortium team members, particularly women in decision…"/>
      </t:Event>
      <t:Event id="{0A7A6767-02EF-48FE-BB89-22347D86549D}" time="2025-08-14T10:41:57.344Z">
        <t:Attribution userId="S::natalia.gozdur@eiturbanmobility.eu::c487cbeb-c8fa-4044-89e9-7be74308c5c3" userProvider="AD" userName="Natalia  Gozdur"/>
        <t:Progress percentComplete="100"/>
      </t:Event>
    </t:History>
  </t:Task>
  <t:Task id="{AAE09348-34CF-40E4-A899-FDC84495155B}">
    <t:Anchor>
      <t:Comment id="1105341514"/>
    </t:Anchor>
    <t:History>
      <t:Event id="{3A7834A1-8123-4403-B446-8895582C1BFE}" time="2025-08-14T11:14:01.057Z">
        <t:Attribution userId="S::natalia.gozdur@eiturbanmobility.eu::c487cbeb-c8fa-4044-89e9-7be74308c5c3" userProvider="AD" userName="Natalia  Gozdur"/>
        <t:Anchor>
          <t:Comment id="1105341514"/>
        </t:Anchor>
        <t:Create/>
      </t:Event>
      <t:Event id="{1E12F9D7-1506-4165-95BF-64A481366A7B}" time="2025-08-14T11:14:01.057Z">
        <t:Attribution userId="S::natalia.gozdur@eiturbanmobility.eu::c487cbeb-c8fa-4044-89e9-7be74308c5c3" userProvider="AD" userName="Natalia  Gozdur"/>
        <t:Anchor>
          <t:Comment id="1105341514"/>
        </t:Anchor>
        <t:Assign userId="S::koen.dobbelaar@eiturbanmobility.eu::993c2fcf-67aa-48da-bfeb-9427f5a8ae20" userProvider="AD" userName="Koen Dobbelaar"/>
      </t:Event>
      <t:Event id="{B6BAB925-1B9C-440F-AD64-69DB6F6269A1}" time="2025-08-14T11:14:01.057Z">
        <t:Attribution userId="S::natalia.gozdur@eiturbanmobility.eu::c487cbeb-c8fa-4044-89e9-7be74308c5c3" userProvider="AD" userName="Natalia  Gozdur"/>
        <t:Anchor>
          <t:Comment id="1105341514"/>
        </t:Anchor>
        <t:SetTitle title="@Koen Dobbelaar can you revise this text, I think something was mixed up with “track changes” and acceptances so I want to make sure we have the final version here"/>
      </t:Event>
      <t:Event id="{9AB106AB-9779-4A13-BBFA-06838AB1A3C0}" time="2025-08-14T11:56:34.536Z">
        <t:Attribution userId="S::koen.dobbelaar@eiturbanmobility.eu::993c2fcf-67aa-48da-bfeb-9427f5a8ae20" userProvider="AD" userName="Koen Dobbelaar"/>
        <t:Progress percentComplete="100"/>
      </t:Event>
      <t:Event id="{3018A447-3A28-4B8A-8566-14D2112B5DC4}" time="2025-08-14T11:58:04.517Z">
        <t:Attribution userId="S::koen.dobbelaar@eiturbanmobility.eu::993c2fcf-67aa-48da-bfeb-9427f5a8ae20" userProvider="AD" userName="Koen Dobbelaar"/>
        <t:Progress percentComplete="0"/>
      </t:Event>
      <t:Event id="{7260774A-CBBB-4250-AF80-E63A4F161EB4}" time="2025-08-14T11:58:09.499Z">
        <t:Attribution userId="S::koen.dobbelaar@eiturbanmobility.eu::993c2fcf-67aa-48da-bfeb-9427f5a8ae20" userProvider="AD" userName="Koen Dobbelaar"/>
        <t:Progress percentComplete="100"/>
      </t:Event>
    </t:History>
  </t:Task>
</t:Tasks>
</file>

<file path=word/theme/theme1.xml><?xml version="1.0" encoding="utf-8"?>
<a:theme xmlns:a="http://schemas.openxmlformats.org/drawingml/2006/main" name="EI">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1667e49-d54a-4250-9d84-c038c6c335bb">
      <UserInfo>
        <DisplayName/>
        <AccountId xsi:nil="true"/>
        <AccountType/>
      </UserInfo>
    </SharedWithUsers>
    <lcf76f155ced4ddcb4097134ff3c332f xmlns="59367b8e-6124-4a70-b748-dcb7924ce313">
      <Terms xmlns="http://schemas.microsoft.com/office/infopath/2007/PartnerControls"/>
    </lcf76f155ced4ddcb4097134ff3c332f>
    <TaxCatchAll xmlns="64d2644c-3e8f-476f-bee1-8438476db43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107D650ED9AD94C8178300DB352EE9D" ma:contentTypeVersion="19" ma:contentTypeDescription="Create a new document." ma:contentTypeScope="" ma:versionID="ac5a5e7afef739618a95566b0580f566">
  <xsd:schema xmlns:xsd="http://www.w3.org/2001/XMLSchema" xmlns:xs="http://www.w3.org/2001/XMLSchema" xmlns:p="http://schemas.microsoft.com/office/2006/metadata/properties" xmlns:ns2="59367b8e-6124-4a70-b748-dcb7924ce313" xmlns:ns3="41667e49-d54a-4250-9d84-c038c6c335bb" xmlns:ns4="64d2644c-3e8f-476f-bee1-8438476db436" targetNamespace="http://schemas.microsoft.com/office/2006/metadata/properties" ma:root="true" ma:fieldsID="be122dd42f2eb02cfa11dfab73e7be97" ns2:_="" ns3:_="" ns4:_="">
    <xsd:import namespace="59367b8e-6124-4a70-b748-dcb7924ce313"/>
    <xsd:import namespace="41667e49-d54a-4250-9d84-c038c6c335bb"/>
    <xsd:import namespace="64d2644c-3e8f-476f-bee1-8438476db4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67b8e-6124-4a70-b748-dcb7924ce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667e49-d54a-4250-9d84-c038c6c335b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2644c-3e8f-476f-bee1-8438476db43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dd44679-7ffd-4392-ab88-d5799b545f99}" ma:internalName="TaxCatchAll" ma:showField="CatchAllData" ma:web="41667e49-d54a-4250-9d84-c038c6c335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9996EE-0CBE-4038-9BF9-ED228DC2EA83}">
  <ds:schemaRefs>
    <ds:schemaRef ds:uri="http://schemas.microsoft.com/sharepoint/v3/contenttype/forms"/>
  </ds:schemaRefs>
</ds:datastoreItem>
</file>

<file path=customXml/itemProps2.xml><?xml version="1.0" encoding="utf-8"?>
<ds:datastoreItem xmlns:ds="http://schemas.openxmlformats.org/officeDocument/2006/customXml" ds:itemID="{0F1A5296-5050-479E-8644-6C11DB50E0AE}">
  <ds:schemaRefs>
    <ds:schemaRef ds:uri="http://schemas.openxmlformats.org/officeDocument/2006/bibliography"/>
  </ds:schemaRefs>
</ds:datastoreItem>
</file>

<file path=customXml/itemProps3.xml><?xml version="1.0" encoding="utf-8"?>
<ds:datastoreItem xmlns:ds="http://schemas.openxmlformats.org/officeDocument/2006/customXml" ds:itemID="{B97EE382-1EFB-431A-9BE7-85A48FE5E605}">
  <ds:schemaRefs>
    <ds:schemaRef ds:uri="http://schemas.microsoft.com/office/2006/metadata/properties"/>
    <ds:schemaRef ds:uri="http://schemas.microsoft.com/office/infopath/2007/PartnerControls"/>
    <ds:schemaRef ds:uri="70b8dd83-fd17-4b17-b50f-19c0932e6f4f"/>
    <ds:schemaRef ds:uri="2f1db1b9-33a0-447a-8726-ec1a7d93aa02"/>
  </ds:schemaRefs>
</ds:datastoreItem>
</file>

<file path=customXml/itemProps4.xml><?xml version="1.0" encoding="utf-8"?>
<ds:datastoreItem xmlns:ds="http://schemas.openxmlformats.org/officeDocument/2006/customXml" ds:itemID="{2AD88CBF-8C62-4EFD-BF12-B23A7FF32C07}"/>
</file>

<file path=docMetadata/LabelInfo.xml><?xml version="1.0" encoding="utf-8"?>
<clbl:labelList xmlns:clbl="http://schemas.microsoft.com/office/2020/mipLabelMetadata">
  <clbl:label id="{e265c920-9008-4db0-a5ff-06920084ec69}" enabled="1" method="Standard" siteId="{b9248be3-7ac5-4265-91ee-a938dbd9cbcc}" contentBits="0" removed="0"/>
</clbl:labelList>
</file>

<file path=docProps/app.xml><?xml version="1.0" encoding="utf-8"?>
<Properties xmlns="http://schemas.openxmlformats.org/officeDocument/2006/extended-properties" xmlns:vt="http://schemas.openxmlformats.org/officeDocument/2006/docPropsVTypes">
  <Template>EIT%20UM%20Blank%20doc%202021-2027</Template>
  <TotalTime>0</TotalTime>
  <Pages>1</Pages>
  <Words>2277</Words>
  <Characters>12529</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test company</Company>
  <LinksUpToDate>false</LinksUpToDate>
  <CharactersWithSpaces>14777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Lidya Gonzalez</dc:creator>
  <cp:keywords/>
  <dc:description/>
  <cp:lastModifiedBy>Carolina Barreiros</cp:lastModifiedBy>
  <cp:revision>241</cp:revision>
  <cp:lastPrinted>2026-09-08T15:34:00Z</cp:lastPrinted>
  <dcterms:created xsi:type="dcterms:W3CDTF">2026-05-16T22:58:00Z</dcterms:created>
  <dcterms:modified xsi:type="dcterms:W3CDTF">2026-09-08T15:34:00Z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0x0101008107D650ED9AD94C8178300DB352EE9D</vt:lpwstr>
  </property>
  <property fmtid="{D5CDD505-2E9C-101B-9397-08002B2CF9AE}" pid="3" name="ComplianceAssetId">
    <vt:lpwstr/>
  </property>
  <property fmtid="{D5CDD505-2E9C-101B-9397-08002B2CF9AE}" pid="4" name="MediaServiceImageTags">
    <vt:lpwstr/>
  </property>
  <property fmtid="{D5CDD505-2E9C-101B-9397-08002B2CF9AE}" pid="5" name="GrammarlyDocumentId">
    <vt:lpwstr>0dea0121-8005-4a79-8263-3ac6cf8cb2ee</vt:lpwstr>
  </property>
  <property fmtid="{D5CDD505-2E9C-101B-9397-08002B2CF9AE}" pid="6" name="docLang">
    <vt:lpwstr>en</vt:lpwstr>
  </property>
</Properties>
</file>